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595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3119"/>
        <w:gridCol w:w="3119"/>
        <w:gridCol w:w="3119"/>
        <w:gridCol w:w="3119"/>
      </w:tblGrid>
      <w:tr w:rsidR="00CC3473" w:rsidTr="00A9637A">
        <w:trPr>
          <w:trHeight w:hRule="exact" w:val="2200"/>
        </w:trPr>
        <w:tc>
          <w:tcPr>
            <w:tcW w:w="3119" w:type="dxa"/>
            <w:vAlign w:val="center"/>
          </w:tcPr>
          <w:p w:rsidR="00CC3473" w:rsidRDefault="005377F5" w:rsidP="005377F5">
            <w:pPr>
              <w:pStyle w:val="Kopfzeile"/>
              <w:tabs>
                <w:tab w:val="clear" w:pos="4536"/>
                <w:tab w:val="clear" w:pos="9072"/>
                <w:tab w:val="left" w:pos="202"/>
              </w:tabs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  <w:sz w:val="24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709952" behindDoc="0" locked="0" layoutInCell="0" allowOverlap="1" wp14:anchorId="338E7ED1" wp14:editId="7CA3D7C3">
                      <wp:simplePos x="0" y="0"/>
                      <wp:positionH relativeFrom="column">
                        <wp:posOffset>1891665</wp:posOffset>
                      </wp:positionH>
                      <wp:positionV relativeFrom="page">
                        <wp:posOffset>272415</wp:posOffset>
                      </wp:positionV>
                      <wp:extent cx="179705" cy="89535"/>
                      <wp:effectExtent l="0" t="0" r="10795" b="24765"/>
                      <wp:wrapNone/>
                      <wp:docPr id="53" name="Gruppieren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9705" cy="89535"/>
                                <a:chOff x="0" y="0"/>
                                <a:chExt cx="179705" cy="89854"/>
                              </a:xfrm>
                            </wpg:grpSpPr>
                            <wps:wsp>
                              <wps:cNvPr id="54" name="Gerade Verbindung 54"/>
                              <wps:cNvCnPr/>
                              <wps:spPr>
                                <a:xfrm>
                                  <a:off x="89854" y="0"/>
                                  <a:ext cx="0" cy="8953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" name="Gerade Verbindung 55"/>
                              <wps:cNvCnPr/>
                              <wps:spPr>
                                <a:xfrm>
                                  <a:off x="0" y="89854"/>
                                  <a:ext cx="179705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53" o:spid="_x0000_s1026" style="position:absolute;margin-left:148.95pt;margin-top:21.45pt;width:14.15pt;height:7.05pt;z-index:251709952;mso-position-vertical-relative:page;mso-width-relative:margin;mso-height-relative:margin" coordsize="179705,89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" o:allowincell="f">
                      <o:lock v:ext="edit" aspectratio="t"/>
                      <v:line id="Gerade Verbindung 54" o:spid="_x0000_s1027" style="position:absolute;visibility:visible;mso-wrap-style:square" from="89854,0" to="89854,89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5SicUAAADbAAAADwAAAGRycy9kb3ducmV2LnhtbESPQWvCQBSE70L/w/IEL0U3SrUldRUV&#10;C6UI0ljI9ZF9zcZm34bsatJ/3xUKHoeZ+YZZrntbiyu1vnKsYDpJQBAXTldcKvg6vY1fQPiArLF2&#10;TAp+ycN69TBYYqpdx590zUIpIoR9igpMCE0qpS8MWfQT1xBH79u1FkOUbSl1i12E21rOkmQhLVYc&#10;Fww2tDNU/GQXq2C7P2+O2jw/7rq8zJvukCf6I1dqNOw3ryAC9eEe/m+/awXzJ7h9iT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5SicUAAADbAAAADwAAAAAAAAAA&#10;AAAAAAChAgAAZHJzL2Rvd25yZXYueG1sUEsFBgAAAAAEAAQA+QAAAJMDAAAAAA==&#10;" strokecolor="black [3213]" strokeweight=".5pt"/>
                      <v:line id="Gerade Verbindung 55" o:spid="_x0000_s1028" style="position:absolute;visibility:visible;mso-wrap-style:square" from="0,89854" to="179705,89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L3EsQAAADbAAAADwAAAGRycy9kb3ducmV2LnhtbESPQWvCQBSE7wX/w/KEXkQ3CrYldRUV&#10;BZGC1Aq5PrKv2Wj2bchuTfz3riD0OMzMN8xs0dlKXKnxpWMF41ECgjh3uuRCwelnO/wA4QOyxsox&#10;KbiRh8W89zLDVLuWv+l6DIWIEPYpKjAh1KmUPjdk0Y9cTRy9X9dYDFE2hdQNthFuKzlJkjdpseS4&#10;YLCmtaH8cvyzClab8/Kgzftg3WZFVrdfWaL3mVKv/W75CSJQF/7Dz/ZOK5hO4fEl/g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cvcSxAAAANsAAAAPAAAAAAAAAAAA&#10;AAAAAKECAABkcnMvZG93bnJldi54bWxQSwUGAAAAAAQABAD5AAAAkgMAAAAA&#10;" strokecolor="black [3213]" strokeweight=".5pt"/>
                      <w10:wrap anchory="page"/>
                    </v:group>
                  </w:pict>
                </mc:Fallback>
              </mc:AlternateContent>
            </w:r>
            <w:r>
              <w:rPr>
                <w:rFonts w:ascii="Arial" w:hAnsi="Arial"/>
                <w:noProof/>
                <w:sz w:val="24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712000" behindDoc="0" locked="0" layoutInCell="0" allowOverlap="1" wp14:anchorId="34994AC1" wp14:editId="77D58BC7">
                      <wp:simplePos x="0" y="0"/>
                      <wp:positionH relativeFrom="column">
                        <wp:posOffset>-88265</wp:posOffset>
                      </wp:positionH>
                      <wp:positionV relativeFrom="page">
                        <wp:posOffset>271780</wp:posOffset>
                      </wp:positionV>
                      <wp:extent cx="179705" cy="89535"/>
                      <wp:effectExtent l="0" t="0" r="10795" b="24765"/>
                      <wp:wrapNone/>
                      <wp:docPr id="56" name="Gruppieren 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9705" cy="89535"/>
                                <a:chOff x="0" y="0"/>
                                <a:chExt cx="179705" cy="89854"/>
                              </a:xfrm>
                            </wpg:grpSpPr>
                            <wps:wsp>
                              <wps:cNvPr id="57" name="Gerade Verbindung 57"/>
                              <wps:cNvCnPr/>
                              <wps:spPr>
                                <a:xfrm>
                                  <a:off x="89854" y="0"/>
                                  <a:ext cx="0" cy="8953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" name="Gerade Verbindung 58"/>
                              <wps:cNvCnPr/>
                              <wps:spPr>
                                <a:xfrm>
                                  <a:off x="0" y="89854"/>
                                  <a:ext cx="179705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56" o:spid="_x0000_s1026" style="position:absolute;margin-left:-6.95pt;margin-top:21.4pt;width:14.15pt;height:7.05pt;z-index:251712000;mso-position-vertical-relative:page;mso-width-relative:margin;mso-height-relative:margin" coordsize="179705,89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" o:allowincell="f">
                      <o:lock v:ext="edit" aspectratio="t"/>
                      <v:line id="Gerade Verbindung 57" o:spid="_x0000_s1027" style="position:absolute;visibility:visible;mso-wrap-style:square" from="89854,0" to="89854,89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zM/sUAAADbAAAADwAAAGRycy9kb3ducmV2LnhtbESP3WrCQBSE7wu+w3IK3pS6qaCW6Cao&#10;VJAiiD+Q20P2NJs2ezZkV5O+fbdQ6OUwM98wq3ywjbhT52vHCl4mCQji0umaKwXXy+75FYQPyBob&#10;x6Tgmzzk2ehhhal2PZ/ofg6ViBD2KSowIbSplL40ZNFPXEscvQ/XWQxRdpXUHfYRbhs5TZK5tFhz&#10;XDDY0tZQ+XW+WQWbt8/1UZvF07YvqqLtD0Wi3wulxo/Degki0BD+w3/tvVYwW8Dvl/gD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zM/sUAAADbAAAADwAAAAAAAAAA&#10;AAAAAAChAgAAZHJzL2Rvd25yZXYueG1sUEsFBgAAAAAEAAQA+QAAAJMDAAAAAA==&#10;" strokecolor="black [3213]" strokeweight=".5pt"/>
                      <v:line id="Gerade Verbindung 58" o:spid="_x0000_s1028" style="position:absolute;visibility:visible;mso-wrap-style:square" from="0,89854" to="179705,89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NYjMIAAADbAAAADwAAAGRycy9kb3ducmV2LnhtbERPXWvCMBR9H/gfwhX2MjRV2CbVtKgo&#10;yBjIVOjrpbk21eamNJnt/v3yMNjj4Xyv8sE24kGdrx0rmE0TEMSl0zVXCi7n/WQBwgdkjY1jUvBD&#10;HvJs9LTCVLuev+hxCpWIIexTVGBCaFMpfWnIop+6ljhyV9dZDBF2ldQd9jHcNnKeJG/SYs2xwWBL&#10;W0Pl/fRtFWx2t/VRm/eXbV9URdt/Fon+KJR6Hg/rJYhAQ/gX/7kPWsFrHBu/xB8gs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NYjMIAAADbAAAADwAAAAAAAAAAAAAA&#10;AAChAgAAZHJzL2Rvd25yZXYueG1sUEsFBgAAAAAEAAQA+QAAAJADAAAAAA==&#10;" strokecolor="black [3213]" strokeweight=".5pt"/>
                      <w10:wrap anchory="page"/>
                    </v:group>
                  </w:pict>
                </mc:Fallback>
              </mc:AlternateContent>
            </w:r>
            <w:r>
              <w:rPr>
                <w:rFonts w:ascii="Arial" w:hAnsi="Arial"/>
                <w:noProof/>
                <w:sz w:val="24"/>
                <w:szCs w:val="26"/>
              </w:rPr>
              <w:drawing>
                <wp:inline distT="0" distB="0" distL="0" distR="0" wp14:anchorId="56603DF0" wp14:editId="453508B6">
                  <wp:extent cx="1716657" cy="1111646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flaster.t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657" cy="111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2172">
              <w:rPr>
                <w:rFonts w:ascii="Arial" w:hAnsi="Arial"/>
                <w:noProof/>
                <w:sz w:val="24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701760" behindDoc="0" locked="0" layoutInCell="0" allowOverlap="1" wp14:anchorId="1E9C16DF" wp14:editId="652619F0">
                      <wp:simplePos x="0" y="0"/>
                      <wp:positionH relativeFrom="column">
                        <wp:posOffset>9814560</wp:posOffset>
                      </wp:positionH>
                      <wp:positionV relativeFrom="page">
                        <wp:posOffset>269240</wp:posOffset>
                      </wp:positionV>
                      <wp:extent cx="179705" cy="89535"/>
                      <wp:effectExtent l="0" t="0" r="10795" b="24765"/>
                      <wp:wrapNone/>
                      <wp:docPr id="35" name="Gruppieren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9705" cy="89535"/>
                                <a:chOff x="0" y="0"/>
                                <a:chExt cx="179705" cy="89854"/>
                              </a:xfrm>
                            </wpg:grpSpPr>
                            <wps:wsp>
                              <wps:cNvPr id="36" name="Gerade Verbindung 36"/>
                              <wps:cNvCnPr/>
                              <wps:spPr>
                                <a:xfrm>
                                  <a:off x="89854" y="0"/>
                                  <a:ext cx="0" cy="8953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" name="Gerade Verbindung 37"/>
                              <wps:cNvCnPr/>
                              <wps:spPr>
                                <a:xfrm>
                                  <a:off x="0" y="89854"/>
                                  <a:ext cx="179705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35" o:spid="_x0000_s1026" style="position:absolute;margin-left:772.8pt;margin-top:21.2pt;width:14.15pt;height:7.05pt;z-index:251701760;mso-position-vertical-relative:page;mso-width-relative:margin;mso-height-relative:margin" coordsize="179705,89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" o:allowincell="f">
                      <o:lock v:ext="edit" aspectratio="t"/>
                      <v:line id="Gerade Verbindung 36" o:spid="_x0000_s1027" style="position:absolute;visibility:visible;mso-wrap-style:square" from="89854,0" to="89854,89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+MxcUAAADbAAAADwAAAGRycy9kb3ducmV2LnhtbESPQWvCQBSE7wX/w/KEXkQ3tqAlzUZU&#10;WihFEK2Q6yP7mo1m34bs1qT/visIPQ4z8w2TrQbbiCt1vnasYD5LQBCXTtdcKTh9vU9fQPiArLFx&#10;TAp+ycMqHz1kmGrX84Gux1CJCGGfogITQptK6UtDFv3MtcTR+3adxRBlV0ndYR/htpFPSbKQFmuO&#10;CwZb2hoqL8cfq2Dzdl7vtVlOtn1RFW2/KxL9WSj1OB7WryACDeE/fG9/aAXPC7h9iT9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+MxcUAAADbAAAADwAAAAAAAAAA&#10;AAAAAAChAgAAZHJzL2Rvd25yZXYueG1sUEsFBgAAAAAEAAQA+QAAAJMDAAAAAA==&#10;" strokecolor="black [3213]" strokeweight=".5pt"/>
                      <v:line id="Gerade Verbindung 37" o:spid="_x0000_s1028" style="position:absolute;visibility:visible;mso-wrap-style:square" from="0,89854" to="179705,89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MpXsUAAADbAAAADwAAAGRycy9kb3ducmV2LnhtbESP3WrCQBSE7wu+w3IK3pS6qYKW6Cao&#10;VJAiiD+Q20P2NJs2ezZkV5O+fbdQ6OUwM98wq3ywjbhT52vHCl4mCQji0umaKwXXy+75FYQPyBob&#10;x6Tgmzzk2ehhhal2PZ/ofg6ViBD2KSowIbSplL40ZNFPXEscvQ/XWQxRdpXUHfYRbhs5TZK5tFhz&#10;XDDY0tZQ+XW+WQWbt8/1UZvF07YvqqLtD0Wi3wulxo/Degki0BD+w3/tvVYwW8Dvl/gD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MpXsUAAADbAAAADwAAAAAAAAAA&#10;AAAAAAChAgAAZHJzL2Rvd25yZXYueG1sUEsFBgAAAAAEAAQA+QAAAJMDAAAAAA==&#10;" strokecolor="black [3213]" strokeweight=".5pt"/>
                      <w10:wrap anchory="page"/>
                    </v:group>
                  </w:pict>
                </mc:Fallback>
              </mc:AlternateContent>
            </w:r>
            <w:r w:rsidR="00602172">
              <w:rPr>
                <w:rFonts w:ascii="Arial" w:hAnsi="Arial"/>
                <w:noProof/>
                <w:sz w:val="24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707904" behindDoc="0" locked="0" layoutInCell="0" allowOverlap="1" wp14:anchorId="01BDFD7C" wp14:editId="70B223BC">
                      <wp:simplePos x="0" y="0"/>
                      <wp:positionH relativeFrom="column">
                        <wp:posOffset>3872865</wp:posOffset>
                      </wp:positionH>
                      <wp:positionV relativeFrom="page">
                        <wp:posOffset>269240</wp:posOffset>
                      </wp:positionV>
                      <wp:extent cx="179705" cy="89535"/>
                      <wp:effectExtent l="0" t="0" r="10795" b="24765"/>
                      <wp:wrapNone/>
                      <wp:docPr id="50" name="Gruppieren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9705" cy="89535"/>
                                <a:chOff x="0" y="0"/>
                                <a:chExt cx="179705" cy="89854"/>
                              </a:xfrm>
                            </wpg:grpSpPr>
                            <wps:wsp>
                              <wps:cNvPr id="51" name="Gerade Verbindung 51"/>
                              <wps:cNvCnPr/>
                              <wps:spPr>
                                <a:xfrm>
                                  <a:off x="89854" y="0"/>
                                  <a:ext cx="0" cy="8953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" name="Gerade Verbindung 52"/>
                              <wps:cNvCnPr/>
                              <wps:spPr>
                                <a:xfrm>
                                  <a:off x="0" y="89854"/>
                                  <a:ext cx="179705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50" o:spid="_x0000_s1026" style="position:absolute;margin-left:304.95pt;margin-top:21.2pt;width:14.15pt;height:7.05pt;z-index:251707904;mso-position-vertical-relative:page;mso-width-relative:margin;mso-height-relative:margin" coordsize="179705,89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" o:allowincell="f">
                      <o:lock v:ext="edit" aspectratio="t"/>
                      <v:line id="Gerade Verbindung 51" o:spid="_x0000_s1027" style="position:absolute;visibility:visible;mso-wrap-style:square" from="89854,0" to="89854,89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nxEcUAAADbAAAADwAAAGRycy9kb3ducmV2LnhtbESPQWvCQBSE74L/YXlCL6IbC7UldQ1R&#10;LJQiSK2Q6yP7mo1m34bs1qT/vlsQPA4z8w2zygbbiCt1vnasYDFPQBCXTtdcKTh9vc1eQPiArLFx&#10;TAp+yUO2Ho9WmGrX8yddj6ESEcI+RQUmhDaV0peGLPq5a4mj9+06iyHKrpK6wz7CbSMfk2QpLdYc&#10;Fwy2tDVUXo4/VsFmd84P2jxPt31RFW2/LxL9USj1MBnyVxCBhnAP39rvWsHTAv6/xB8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0nxEcUAAADbAAAADwAAAAAAAAAA&#10;AAAAAAChAgAAZHJzL2Rvd25yZXYueG1sUEsFBgAAAAAEAAQA+QAAAJMDAAAAAA==&#10;" strokecolor="black [3213]" strokeweight=".5pt"/>
                      <v:line id="Gerade Verbindung 52" o:spid="_x0000_s1028" style="position:absolute;visibility:visible;mso-wrap-style:square" from="0,89854" to="179705,89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tvZsUAAADbAAAADwAAAGRycy9kb3ducmV2LnhtbESPQWvCQBSE74L/YXlCL6IbhdqSuoYo&#10;LZQiSK2Q6yP7mo1m34bs1qT/vlsQPA4z8w2zzgbbiCt1vnasYDFPQBCXTtdcKTh9vc2eQfiArLFx&#10;TAp+yUO2GY/WmGrX8yddj6ESEcI+RQUmhDaV0peGLPq5a4mj9+06iyHKrpK6wz7CbSOXSbKSFmuO&#10;CwZb2hkqL8cfq2D7es4P2jxNd31RFW2/LxL9USj1MBnyFxCBhnAP39rvWsHjEv6/xB8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tvZsUAAADbAAAADwAAAAAAAAAA&#10;AAAAAAChAgAAZHJzL2Rvd25yZXYueG1sUEsFBgAAAAAEAAQA+QAAAJMDAAAAAA==&#10;" strokecolor="black [3213]" strokeweight=".5pt"/>
                      <w10:wrap anchory="page"/>
                    </v:group>
                  </w:pict>
                </mc:Fallback>
              </mc:AlternateContent>
            </w:r>
            <w:r w:rsidR="00602172">
              <w:rPr>
                <w:rFonts w:ascii="Arial" w:hAnsi="Arial"/>
                <w:noProof/>
                <w:sz w:val="24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705856" behindDoc="0" locked="0" layoutInCell="0" allowOverlap="1" wp14:anchorId="7D11CB25" wp14:editId="2EAB5848">
                      <wp:simplePos x="0" y="0"/>
                      <wp:positionH relativeFrom="column">
                        <wp:posOffset>5853430</wp:posOffset>
                      </wp:positionH>
                      <wp:positionV relativeFrom="page">
                        <wp:posOffset>269240</wp:posOffset>
                      </wp:positionV>
                      <wp:extent cx="179705" cy="89535"/>
                      <wp:effectExtent l="0" t="0" r="10795" b="24765"/>
                      <wp:wrapNone/>
                      <wp:docPr id="47" name="Gruppieren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9705" cy="89535"/>
                                <a:chOff x="0" y="0"/>
                                <a:chExt cx="179705" cy="89854"/>
                              </a:xfrm>
                            </wpg:grpSpPr>
                            <wps:wsp>
                              <wps:cNvPr id="48" name="Gerade Verbindung 48"/>
                              <wps:cNvCnPr/>
                              <wps:spPr>
                                <a:xfrm>
                                  <a:off x="89854" y="0"/>
                                  <a:ext cx="0" cy="8953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" name="Gerade Verbindung 49"/>
                              <wps:cNvCnPr/>
                              <wps:spPr>
                                <a:xfrm>
                                  <a:off x="0" y="89854"/>
                                  <a:ext cx="179705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47" o:spid="_x0000_s1026" style="position:absolute;margin-left:460.9pt;margin-top:21.2pt;width:14.15pt;height:7.05pt;z-index:251705856;mso-position-vertical-relative:page;mso-width-relative:margin;mso-height-relative:margin" coordsize="179705,89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" o:allowincell="f">
                      <o:lock v:ext="edit" aspectratio="t"/>
                      <v:line id="Gerade Verbindung 48" o:spid="_x0000_s1027" style="position:absolute;visibility:visible;mso-wrap-style:square" from="89854,0" to="89854,89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rOUcIAAADbAAAADwAAAGRycy9kb3ducmV2LnhtbERPXWvCMBR9H/gfwhX2MjRVxibVtKgo&#10;yBjIVOjrpbk21eamNJnt/v3yMNjj4Xyv8sE24kGdrx0rmE0TEMSl0zVXCi7n/WQBwgdkjY1jUvBD&#10;HvJs9LTCVLuev+hxCpWIIexTVGBCaFMpfWnIop+6ljhyV9dZDBF2ldQd9jHcNnKeJG/SYs2xwWBL&#10;W0Pl/fRtFWx2t/VRm/eXbV9URdt/Fon+KJR6Hg/rJYhAQ/gX/7kPWsFrHBu/xB8gs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6rOUcIAAADbAAAADwAAAAAAAAAAAAAA&#10;AAChAgAAZHJzL2Rvd25yZXYueG1sUEsFBgAAAAAEAAQA+QAAAJADAAAAAA==&#10;" strokecolor="black [3213]" strokeweight=".5pt"/>
                      <v:line id="Gerade Verbindung 49" o:spid="_x0000_s1028" style="position:absolute;visibility:visible;mso-wrap-style:square" from="0,89854" to="179705,89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ZrysUAAADbAAAADwAAAGRycy9kb3ducmV2LnhtbESPQWvCQBSE70L/w/IEL0U3StE2dRUV&#10;C6UI0ljI9ZF9zcZm34bsatJ/3xUKHoeZ+YZZrntbiyu1vnKsYDpJQBAXTldcKvg6vY2fQfiArLF2&#10;TAp+ycN69TBYYqpdx590zUIpIoR9igpMCE0qpS8MWfQT1xBH79u1FkOUbSl1i12E21rOkmQuLVYc&#10;Fww2tDNU/GQXq2C7P2+O2iwed11e5k13yBP9kSs1GvabVxCB+nAP/7fftYKnF7h9iT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ZrysUAAADbAAAADwAAAAAAAAAA&#10;AAAAAAChAgAAZHJzL2Rvd25yZXYueG1sUEsFBgAAAAAEAAQA+QAAAJMDAAAAAA==&#10;" strokecolor="black [3213]" strokeweight=".5pt"/>
                      <w10:wrap anchory="page"/>
                    </v:group>
                  </w:pict>
                </mc:Fallback>
              </mc:AlternateContent>
            </w:r>
            <w:r w:rsidR="00602172">
              <w:rPr>
                <w:rFonts w:ascii="Arial" w:hAnsi="Arial"/>
                <w:noProof/>
                <w:sz w:val="24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703808" behindDoc="0" locked="0" layoutInCell="0" allowOverlap="1" wp14:anchorId="7E669626" wp14:editId="409B2165">
                      <wp:simplePos x="0" y="0"/>
                      <wp:positionH relativeFrom="column">
                        <wp:posOffset>7833995</wp:posOffset>
                      </wp:positionH>
                      <wp:positionV relativeFrom="page">
                        <wp:posOffset>269240</wp:posOffset>
                      </wp:positionV>
                      <wp:extent cx="179705" cy="89535"/>
                      <wp:effectExtent l="0" t="0" r="10795" b="24765"/>
                      <wp:wrapNone/>
                      <wp:docPr id="44" name="Gruppieren 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9705" cy="89535"/>
                                <a:chOff x="0" y="0"/>
                                <a:chExt cx="179705" cy="89854"/>
                              </a:xfrm>
                            </wpg:grpSpPr>
                            <wps:wsp>
                              <wps:cNvPr id="45" name="Gerade Verbindung 45"/>
                              <wps:cNvCnPr/>
                              <wps:spPr>
                                <a:xfrm>
                                  <a:off x="89854" y="0"/>
                                  <a:ext cx="0" cy="8953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" name="Gerade Verbindung 46"/>
                              <wps:cNvCnPr/>
                              <wps:spPr>
                                <a:xfrm>
                                  <a:off x="0" y="89854"/>
                                  <a:ext cx="179705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44" o:spid="_x0000_s1026" style="position:absolute;margin-left:616.85pt;margin-top:21.2pt;width:14.15pt;height:7.05pt;z-index:251703808;mso-position-vertical-relative:page;mso-width-relative:margin;mso-height-relative:margin" coordsize="179705,89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" o:allowincell="f">
                      <o:lock v:ext="edit" aspectratio="t"/>
                      <v:line id="Gerade Verbindung 45" o:spid="_x0000_s1027" style="position:absolute;visibility:visible;mso-wrap-style:square" from="89854,0" to="89854,89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thz8UAAADbAAAADwAAAGRycy9kb3ducmV2LnhtbESPQWvCQBSE70L/w/IEL0U3SrUldRUV&#10;C6UI0ljI9ZF9zcZm34bsatJ/3xUKHoeZ+YZZrntbiyu1vnKsYDpJQBAXTldcKvg6vY1fQPiArLF2&#10;TAp+ycN69TBYYqpdx590zUIpIoR9igpMCE0qpS8MWfQT1xBH79u1FkOUbSl1i12E21rOkmQhLVYc&#10;Fww2tDNU/GQXq2C7P2+O2jw/7rq8zJvukCf6I1dqNOw3ryAC9eEe/m+/awVPc7h9iT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thz8UAAADbAAAADwAAAAAAAAAA&#10;AAAAAAChAgAAZHJzL2Rvd25yZXYueG1sUEsFBgAAAAAEAAQA+QAAAJMDAAAAAA==&#10;" strokecolor="black [3213]" strokeweight=".5pt"/>
                      <v:line id="Gerade Verbindung 46" o:spid="_x0000_s1028" style="position:absolute;visibility:visible;mso-wrap-style:square" from="0,89854" to="179705,89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n/uMUAAADbAAAADwAAAGRycy9kb3ducmV2LnhtbESPQWvCQBSE7wX/w/KEXkQ3lqIlzUZU&#10;WihFEK2Q6yP7mo1m34bs1qT/visIPQ4z8w2TrQbbiCt1vnasYD5LQBCXTtdcKTh9vU9fQPiArLFx&#10;TAp+ycMqHz1kmGrX84Gux1CJCGGfogITQptK6UtDFv3MtcTR+3adxRBlV0ndYR/htpFPSbKQFmuO&#10;CwZb2hoqL8cfq2Dzdl7vtVlOtn1RFW2/KxL9WSj1OB7WryACDeE/fG9/aAXPC7h9iT9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Xn/uMUAAADbAAAADwAAAAAAAAAA&#10;AAAAAAChAgAAZHJzL2Rvd25yZXYueG1sUEsFBgAAAAAEAAQA+QAAAJMDAAAAAA==&#10;" strokecolor="black [3213]" strokeweight=".5pt"/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3119" w:type="dxa"/>
            <w:vAlign w:val="center"/>
          </w:tcPr>
          <w:p w:rsidR="00CC3473" w:rsidRDefault="005377F5" w:rsidP="005377F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  <w:sz w:val="24"/>
                <w:szCs w:val="26"/>
              </w:rPr>
              <w:drawing>
                <wp:inline distT="0" distB="0" distL="0" distR="0" wp14:anchorId="1A5D079F" wp14:editId="7DFA0FC3">
                  <wp:extent cx="1716657" cy="1111646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flaster.t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657" cy="111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CC3473" w:rsidRDefault="005377F5" w:rsidP="005377F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  <w:sz w:val="24"/>
                <w:szCs w:val="26"/>
              </w:rPr>
              <w:drawing>
                <wp:inline distT="0" distB="0" distL="0" distR="0" wp14:anchorId="7D3BA419" wp14:editId="74134173">
                  <wp:extent cx="1716657" cy="1111646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flaster.t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657" cy="111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CC3473" w:rsidRDefault="005377F5" w:rsidP="005377F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  <w:sz w:val="24"/>
                <w:szCs w:val="26"/>
              </w:rPr>
              <w:drawing>
                <wp:inline distT="0" distB="0" distL="0" distR="0" wp14:anchorId="21C2C80C" wp14:editId="48814428">
                  <wp:extent cx="1716657" cy="1111646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flaster.t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657" cy="111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:rsidR="00CC3473" w:rsidRDefault="005377F5" w:rsidP="005377F5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  <w:sz w:val="24"/>
                <w:szCs w:val="26"/>
              </w:rPr>
              <w:drawing>
                <wp:inline distT="0" distB="0" distL="0" distR="0" wp14:anchorId="22209D88" wp14:editId="58482C91">
                  <wp:extent cx="1716657" cy="1111646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flaster.t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657" cy="111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5377F5" w:rsidTr="00A9637A">
        <w:trPr>
          <w:trHeight w:hRule="exact" w:val="1068"/>
        </w:trPr>
        <w:bookmarkStart w:id="1" w:name="Institut1" w:displacedByCustomXml="next"/>
        <w:bookmarkEnd w:id="1" w:displacedByCustomXml="next"/>
        <w:sdt>
          <w:sdtPr>
            <w:rPr>
              <w:rFonts w:ascii="Arial" w:hAnsi="Arial"/>
              <w:b/>
              <w:sz w:val="28"/>
              <w:szCs w:val="28"/>
              <w:u w:val="single"/>
            </w:rPr>
            <w:id w:val="468557967"/>
            <w:placeholder>
              <w:docPart w:val="157C8B5E3C3245EC902C2FD07D0894FD"/>
            </w:placeholder>
            <w:showingPlcHdr/>
          </w:sdtPr>
          <w:sdtEndPr/>
          <w:sdtContent>
            <w:tc>
              <w:tcPr>
                <w:tcW w:w="3119" w:type="dxa"/>
              </w:tcPr>
              <w:p w:rsidR="005377F5" w:rsidRPr="00CC3473" w:rsidRDefault="005377F5" w:rsidP="007C57E8">
                <w:pPr>
                  <w:jc w:val="center"/>
                  <w:rPr>
                    <w:rFonts w:ascii="Arial" w:hAnsi="Arial"/>
                    <w:b/>
                    <w:sz w:val="28"/>
                    <w:szCs w:val="28"/>
                    <w:u w:val="single"/>
                  </w:rPr>
                </w:pPr>
                <w:r w:rsidRPr="005377F5">
                  <w:rPr>
                    <w:rStyle w:val="Platzhaltertext"/>
                    <w:rFonts w:ascii="Arial" w:hAnsi="Arial" w:cs="Arial"/>
                    <w:b/>
                    <w:color w:val="FF0000"/>
                    <w:sz w:val="32"/>
                    <w:szCs w:val="28"/>
                    <w:u w:val="single"/>
                  </w:rPr>
                  <w:t>Titel</w:t>
                </w:r>
              </w:p>
            </w:tc>
          </w:sdtContent>
        </w:sdt>
        <w:sdt>
          <w:sdtPr>
            <w:rPr>
              <w:rFonts w:ascii="Arial" w:hAnsi="Arial"/>
              <w:b/>
              <w:sz w:val="28"/>
              <w:szCs w:val="28"/>
              <w:u w:val="single"/>
            </w:rPr>
            <w:id w:val="-551613235"/>
            <w:placeholder>
              <w:docPart w:val="A0FE52E67913481AB19C53B4DFD96A14"/>
            </w:placeholder>
            <w:showingPlcHdr/>
          </w:sdtPr>
          <w:sdtEndPr/>
          <w:sdtContent>
            <w:tc>
              <w:tcPr>
                <w:tcW w:w="3119" w:type="dxa"/>
              </w:tcPr>
              <w:p w:rsidR="005377F5" w:rsidRPr="00CC3473" w:rsidRDefault="005377F5" w:rsidP="005377F5">
                <w:pPr>
                  <w:jc w:val="center"/>
                  <w:rPr>
                    <w:rFonts w:ascii="Arial" w:hAnsi="Arial"/>
                    <w:b/>
                    <w:sz w:val="28"/>
                    <w:szCs w:val="28"/>
                    <w:u w:val="single"/>
                  </w:rPr>
                </w:pPr>
                <w:r w:rsidRPr="005377F5">
                  <w:rPr>
                    <w:rStyle w:val="Platzhaltertext"/>
                    <w:rFonts w:ascii="Arial" w:hAnsi="Arial" w:cs="Arial"/>
                    <w:b/>
                    <w:color w:val="FF0000"/>
                    <w:sz w:val="32"/>
                    <w:szCs w:val="28"/>
                    <w:u w:val="single"/>
                  </w:rPr>
                  <w:t>Titel</w:t>
                </w:r>
              </w:p>
            </w:tc>
          </w:sdtContent>
        </w:sdt>
        <w:sdt>
          <w:sdtPr>
            <w:rPr>
              <w:rFonts w:ascii="Arial" w:hAnsi="Arial"/>
              <w:b/>
              <w:sz w:val="28"/>
              <w:szCs w:val="28"/>
              <w:u w:val="single"/>
            </w:rPr>
            <w:id w:val="-869982628"/>
            <w:placeholder>
              <w:docPart w:val="2437978BA7724BF4897C7B2CCB0835B4"/>
            </w:placeholder>
            <w:showingPlcHdr/>
          </w:sdtPr>
          <w:sdtEndPr/>
          <w:sdtContent>
            <w:tc>
              <w:tcPr>
                <w:tcW w:w="3119" w:type="dxa"/>
              </w:tcPr>
              <w:p w:rsidR="005377F5" w:rsidRPr="00CC3473" w:rsidRDefault="005377F5" w:rsidP="00366505">
                <w:pPr>
                  <w:jc w:val="center"/>
                  <w:rPr>
                    <w:rFonts w:ascii="Arial" w:hAnsi="Arial"/>
                    <w:b/>
                    <w:sz w:val="28"/>
                    <w:szCs w:val="28"/>
                    <w:u w:val="single"/>
                  </w:rPr>
                </w:pPr>
                <w:r w:rsidRPr="005377F5">
                  <w:rPr>
                    <w:rStyle w:val="Platzhaltertext"/>
                    <w:rFonts w:ascii="Arial" w:hAnsi="Arial" w:cs="Arial"/>
                    <w:b/>
                    <w:color w:val="FF0000"/>
                    <w:sz w:val="32"/>
                    <w:szCs w:val="28"/>
                    <w:u w:val="single"/>
                  </w:rPr>
                  <w:t>Titel</w:t>
                </w:r>
              </w:p>
            </w:tc>
          </w:sdtContent>
        </w:sdt>
        <w:sdt>
          <w:sdtPr>
            <w:rPr>
              <w:rFonts w:ascii="Arial" w:hAnsi="Arial"/>
              <w:b/>
              <w:sz w:val="28"/>
              <w:szCs w:val="28"/>
              <w:u w:val="single"/>
            </w:rPr>
            <w:id w:val="109561283"/>
            <w:placeholder>
              <w:docPart w:val="7806D16A68D44F96B154FBB3E5696B5F"/>
            </w:placeholder>
            <w:showingPlcHdr/>
          </w:sdtPr>
          <w:sdtEndPr/>
          <w:sdtContent>
            <w:tc>
              <w:tcPr>
                <w:tcW w:w="3119" w:type="dxa"/>
              </w:tcPr>
              <w:p w:rsidR="005377F5" w:rsidRPr="00CC3473" w:rsidRDefault="005377F5" w:rsidP="00366505">
                <w:pPr>
                  <w:jc w:val="center"/>
                  <w:rPr>
                    <w:rFonts w:ascii="Arial" w:hAnsi="Arial"/>
                    <w:b/>
                    <w:sz w:val="28"/>
                    <w:szCs w:val="28"/>
                    <w:u w:val="single"/>
                  </w:rPr>
                </w:pPr>
                <w:r w:rsidRPr="005377F5">
                  <w:rPr>
                    <w:rStyle w:val="Platzhaltertext"/>
                    <w:rFonts w:ascii="Arial" w:hAnsi="Arial" w:cs="Arial"/>
                    <w:b/>
                    <w:color w:val="FF0000"/>
                    <w:sz w:val="32"/>
                    <w:szCs w:val="28"/>
                    <w:u w:val="single"/>
                  </w:rPr>
                  <w:t>Titel</w:t>
                </w:r>
              </w:p>
            </w:tc>
          </w:sdtContent>
        </w:sdt>
        <w:sdt>
          <w:sdtPr>
            <w:rPr>
              <w:rFonts w:ascii="Arial" w:hAnsi="Arial"/>
              <w:b/>
              <w:sz w:val="28"/>
              <w:szCs w:val="28"/>
              <w:u w:val="single"/>
            </w:rPr>
            <w:id w:val="-724212716"/>
            <w:placeholder>
              <w:docPart w:val="46C26B4BF1414A4DAE0F0D677F2EADB1"/>
            </w:placeholder>
            <w:showingPlcHdr/>
          </w:sdtPr>
          <w:sdtEndPr/>
          <w:sdtContent>
            <w:tc>
              <w:tcPr>
                <w:tcW w:w="3119" w:type="dxa"/>
              </w:tcPr>
              <w:p w:rsidR="005377F5" w:rsidRPr="00CC3473" w:rsidRDefault="005377F5" w:rsidP="00366505">
                <w:pPr>
                  <w:jc w:val="center"/>
                  <w:rPr>
                    <w:rFonts w:ascii="Arial" w:hAnsi="Arial"/>
                    <w:b/>
                    <w:sz w:val="28"/>
                    <w:szCs w:val="28"/>
                    <w:u w:val="single"/>
                  </w:rPr>
                </w:pPr>
                <w:r w:rsidRPr="005377F5">
                  <w:rPr>
                    <w:rStyle w:val="Platzhaltertext"/>
                    <w:rFonts w:ascii="Arial" w:hAnsi="Arial" w:cs="Arial"/>
                    <w:b/>
                    <w:color w:val="FF0000"/>
                    <w:sz w:val="32"/>
                    <w:szCs w:val="28"/>
                    <w:u w:val="single"/>
                  </w:rPr>
                  <w:t>Titel</w:t>
                </w:r>
              </w:p>
            </w:tc>
          </w:sdtContent>
        </w:sdt>
      </w:tr>
      <w:tr w:rsidR="005377F5" w:rsidTr="00A9637A">
        <w:trPr>
          <w:trHeight w:hRule="exact" w:val="6463"/>
        </w:trPr>
        <w:sdt>
          <w:sdtPr>
            <w:rPr>
              <w:rFonts w:ascii="Arial" w:hAnsi="Arial"/>
              <w:sz w:val="28"/>
            </w:rPr>
            <w:id w:val="-754136729"/>
            <w:placeholder>
              <w:docPart w:val="8122B4B2BAC04C02A6D171276DA76A82"/>
            </w:placeholder>
            <w:showingPlcHdr/>
          </w:sdtPr>
          <w:sdtEndPr/>
          <w:sdtContent>
            <w:tc>
              <w:tcPr>
                <w:tcW w:w="3119" w:type="dxa"/>
              </w:tcPr>
              <w:p w:rsidR="005377F5" w:rsidRPr="00E817C2" w:rsidRDefault="005377F5" w:rsidP="007C57E8">
                <w:pPr>
                  <w:spacing w:before="120" w:line="360" w:lineRule="exact"/>
                  <w:jc w:val="center"/>
                  <w:rPr>
                    <w:rFonts w:ascii="Arial" w:hAnsi="Arial"/>
                    <w:sz w:val="24"/>
                    <w:lang w:val="en-US"/>
                  </w:rPr>
                </w:pPr>
                <w:r w:rsidRPr="005377F5">
                  <w:rPr>
                    <w:rStyle w:val="Platzhaltertext"/>
                    <w:rFonts w:ascii="Arial" w:hAnsi="Arial" w:cs="Arial"/>
                    <w:color w:val="FF0000"/>
                    <w:sz w:val="28"/>
                    <w:szCs w:val="24"/>
                  </w:rPr>
                  <w:t>Inhalt</w:t>
                </w:r>
              </w:p>
            </w:tc>
          </w:sdtContent>
        </w:sdt>
        <w:sdt>
          <w:sdtPr>
            <w:rPr>
              <w:rFonts w:ascii="Arial" w:hAnsi="Arial"/>
              <w:sz w:val="28"/>
            </w:rPr>
            <w:id w:val="-879622423"/>
            <w:placeholder>
              <w:docPart w:val="62908890CB864778B996DA1C83431755"/>
            </w:placeholder>
            <w:showingPlcHdr/>
          </w:sdtPr>
          <w:sdtEndPr/>
          <w:sdtContent>
            <w:tc>
              <w:tcPr>
                <w:tcW w:w="3119" w:type="dxa"/>
              </w:tcPr>
              <w:p w:rsidR="005377F5" w:rsidRPr="00E817C2" w:rsidRDefault="005377F5" w:rsidP="00366505">
                <w:pPr>
                  <w:spacing w:before="120" w:line="360" w:lineRule="exact"/>
                  <w:jc w:val="center"/>
                  <w:rPr>
                    <w:rFonts w:ascii="Arial" w:hAnsi="Arial"/>
                    <w:sz w:val="24"/>
                    <w:lang w:val="en-US"/>
                  </w:rPr>
                </w:pPr>
                <w:r w:rsidRPr="005377F5">
                  <w:rPr>
                    <w:rStyle w:val="Platzhaltertext"/>
                    <w:rFonts w:ascii="Arial" w:hAnsi="Arial" w:cs="Arial"/>
                    <w:color w:val="FF0000"/>
                    <w:sz w:val="28"/>
                    <w:szCs w:val="24"/>
                  </w:rPr>
                  <w:t>Inhalt</w:t>
                </w:r>
              </w:p>
            </w:tc>
          </w:sdtContent>
        </w:sdt>
        <w:sdt>
          <w:sdtPr>
            <w:rPr>
              <w:rFonts w:ascii="Arial" w:hAnsi="Arial"/>
              <w:sz w:val="28"/>
            </w:rPr>
            <w:id w:val="1029610802"/>
            <w:placeholder>
              <w:docPart w:val="F7C43555E87D48E7A68E0DC89EF9431A"/>
            </w:placeholder>
            <w:showingPlcHdr/>
          </w:sdtPr>
          <w:sdtEndPr/>
          <w:sdtContent>
            <w:tc>
              <w:tcPr>
                <w:tcW w:w="3119" w:type="dxa"/>
              </w:tcPr>
              <w:p w:rsidR="005377F5" w:rsidRPr="00E817C2" w:rsidRDefault="005377F5" w:rsidP="00366505">
                <w:pPr>
                  <w:spacing w:before="120" w:line="360" w:lineRule="exact"/>
                  <w:jc w:val="center"/>
                  <w:rPr>
                    <w:rFonts w:ascii="Arial" w:hAnsi="Arial"/>
                    <w:sz w:val="24"/>
                    <w:lang w:val="en-US"/>
                  </w:rPr>
                </w:pPr>
                <w:r w:rsidRPr="005377F5">
                  <w:rPr>
                    <w:rStyle w:val="Platzhaltertext"/>
                    <w:rFonts w:ascii="Arial" w:hAnsi="Arial" w:cs="Arial"/>
                    <w:color w:val="FF0000"/>
                    <w:sz w:val="28"/>
                    <w:szCs w:val="24"/>
                  </w:rPr>
                  <w:t>Inhalt</w:t>
                </w:r>
              </w:p>
            </w:tc>
          </w:sdtContent>
        </w:sdt>
        <w:sdt>
          <w:sdtPr>
            <w:rPr>
              <w:rFonts w:ascii="Arial" w:hAnsi="Arial"/>
              <w:sz w:val="28"/>
            </w:rPr>
            <w:id w:val="-126467909"/>
            <w:placeholder>
              <w:docPart w:val="EE310536F04C42E88A18EDC51EC1D06D"/>
            </w:placeholder>
            <w:showingPlcHdr/>
          </w:sdtPr>
          <w:sdtEndPr/>
          <w:sdtContent>
            <w:tc>
              <w:tcPr>
                <w:tcW w:w="3119" w:type="dxa"/>
              </w:tcPr>
              <w:p w:rsidR="005377F5" w:rsidRPr="00E817C2" w:rsidRDefault="005377F5" w:rsidP="00366505">
                <w:pPr>
                  <w:spacing w:before="120" w:line="360" w:lineRule="exact"/>
                  <w:jc w:val="center"/>
                  <w:rPr>
                    <w:rFonts w:ascii="Arial" w:hAnsi="Arial"/>
                    <w:sz w:val="24"/>
                    <w:lang w:val="en-US"/>
                  </w:rPr>
                </w:pPr>
                <w:r w:rsidRPr="005377F5">
                  <w:rPr>
                    <w:rStyle w:val="Platzhaltertext"/>
                    <w:rFonts w:ascii="Arial" w:hAnsi="Arial" w:cs="Arial"/>
                    <w:color w:val="FF0000"/>
                    <w:sz w:val="28"/>
                    <w:szCs w:val="24"/>
                  </w:rPr>
                  <w:t>Inhalt</w:t>
                </w:r>
              </w:p>
            </w:tc>
          </w:sdtContent>
        </w:sdt>
        <w:sdt>
          <w:sdtPr>
            <w:rPr>
              <w:rFonts w:ascii="Arial" w:hAnsi="Arial"/>
              <w:sz w:val="28"/>
            </w:rPr>
            <w:id w:val="-559469982"/>
            <w:placeholder>
              <w:docPart w:val="953D44A47F4546AEB64767F5BA9D2DFA"/>
            </w:placeholder>
            <w:showingPlcHdr/>
          </w:sdtPr>
          <w:sdtEndPr/>
          <w:sdtContent>
            <w:tc>
              <w:tcPr>
                <w:tcW w:w="3119" w:type="dxa"/>
              </w:tcPr>
              <w:p w:rsidR="005377F5" w:rsidRPr="00E817C2" w:rsidRDefault="005377F5" w:rsidP="00366505">
                <w:pPr>
                  <w:spacing w:before="120" w:line="360" w:lineRule="exact"/>
                  <w:jc w:val="center"/>
                  <w:rPr>
                    <w:rFonts w:ascii="Arial" w:hAnsi="Arial"/>
                    <w:sz w:val="24"/>
                    <w:lang w:val="en-US"/>
                  </w:rPr>
                </w:pPr>
                <w:r w:rsidRPr="005377F5">
                  <w:rPr>
                    <w:rStyle w:val="Platzhaltertext"/>
                    <w:rFonts w:ascii="Arial" w:hAnsi="Arial" w:cs="Arial"/>
                    <w:color w:val="FF0000"/>
                    <w:sz w:val="28"/>
                    <w:szCs w:val="24"/>
                  </w:rPr>
                  <w:t>Inhalt</w:t>
                </w:r>
              </w:p>
            </w:tc>
          </w:sdtContent>
        </w:sdt>
      </w:tr>
      <w:tr w:rsidR="005377F5" w:rsidTr="00A9637A">
        <w:trPr>
          <w:trHeight w:hRule="exact" w:val="850"/>
        </w:trPr>
        <w:tc>
          <w:tcPr>
            <w:tcW w:w="3119" w:type="dxa"/>
          </w:tcPr>
          <w:p w:rsidR="005377F5" w:rsidRPr="00E817C2" w:rsidRDefault="005377F5" w:rsidP="00AD3B5F">
            <w:pPr>
              <w:spacing w:before="120"/>
              <w:jc w:val="center"/>
              <w:rPr>
                <w:rFonts w:ascii="Arial" w:hAnsi="Arial"/>
                <w:sz w:val="24"/>
                <w:szCs w:val="26"/>
              </w:rPr>
            </w:pPr>
            <w:r>
              <w:rPr>
                <w:rFonts w:ascii="Arial" w:hAnsi="Arial"/>
                <w:sz w:val="24"/>
                <w:szCs w:val="26"/>
              </w:rPr>
              <w:t>Name</w:t>
            </w:r>
          </w:p>
          <w:sdt>
            <w:sdtPr>
              <w:rPr>
                <w:rFonts w:ascii="Arial" w:hAnsi="Arial"/>
                <w:b/>
                <w:sz w:val="28"/>
              </w:rPr>
              <w:id w:val="1634758845"/>
              <w:placeholder>
                <w:docPart w:val="4FED8814A34D442BAEACE9801196093A"/>
              </w:placeholder>
              <w:showingPlcHdr/>
            </w:sdtPr>
            <w:sdtEndPr/>
            <w:sdtContent>
              <w:p w:rsidR="005377F5" w:rsidRDefault="005377F5" w:rsidP="00E817C2">
                <w:pPr>
                  <w:spacing w:before="120"/>
                  <w:jc w:val="center"/>
                  <w:rPr>
                    <w:rFonts w:ascii="Arial" w:hAnsi="Arial"/>
                    <w:b/>
                    <w:sz w:val="28"/>
                  </w:rPr>
                </w:pPr>
                <w:r w:rsidRPr="005377F5">
                  <w:rPr>
                    <w:rStyle w:val="Platzhaltertext"/>
                    <w:rFonts w:ascii="Arial" w:hAnsi="Arial" w:cs="Arial"/>
                    <w:color w:val="FF0000"/>
                    <w:sz w:val="24"/>
                    <w:szCs w:val="24"/>
                  </w:rPr>
                  <w:t>Version</w:t>
                </w:r>
              </w:p>
            </w:sdtContent>
          </w:sdt>
        </w:tc>
        <w:tc>
          <w:tcPr>
            <w:tcW w:w="3119" w:type="dxa"/>
          </w:tcPr>
          <w:p w:rsidR="005377F5" w:rsidRDefault="005377F5" w:rsidP="00381DF6">
            <w:pPr>
              <w:spacing w:before="120"/>
              <w:jc w:val="center"/>
              <w:rPr>
                <w:rFonts w:ascii="Arial" w:hAnsi="Arial"/>
                <w:sz w:val="24"/>
                <w:szCs w:val="26"/>
              </w:rPr>
            </w:pPr>
            <w:r w:rsidRPr="008353ED">
              <w:rPr>
                <w:rFonts w:ascii="Arial" w:hAnsi="Arial"/>
                <w:sz w:val="24"/>
                <w:szCs w:val="26"/>
              </w:rPr>
              <w:t>Name</w:t>
            </w:r>
          </w:p>
          <w:sdt>
            <w:sdtPr>
              <w:rPr>
                <w:rFonts w:ascii="Arial" w:hAnsi="Arial"/>
                <w:b/>
                <w:sz w:val="28"/>
              </w:rPr>
              <w:id w:val="242308884"/>
              <w:placeholder>
                <w:docPart w:val="FC75E86DD60E4F99BADFC1050DAFC732"/>
              </w:placeholder>
              <w:showingPlcHdr/>
            </w:sdtPr>
            <w:sdtEndPr/>
            <w:sdtContent>
              <w:p w:rsidR="005377F5" w:rsidRDefault="005377F5" w:rsidP="005377F5">
                <w:pPr>
                  <w:spacing w:before="120"/>
                  <w:jc w:val="center"/>
                  <w:rPr>
                    <w:rFonts w:ascii="Arial" w:hAnsi="Arial"/>
                    <w:b/>
                    <w:sz w:val="28"/>
                  </w:rPr>
                </w:pPr>
                <w:r w:rsidRPr="005377F5">
                  <w:rPr>
                    <w:rStyle w:val="Platzhaltertext"/>
                    <w:rFonts w:ascii="Arial" w:hAnsi="Arial" w:cs="Arial"/>
                    <w:color w:val="FF0000"/>
                    <w:sz w:val="24"/>
                    <w:szCs w:val="24"/>
                  </w:rPr>
                  <w:t>Version</w:t>
                </w:r>
              </w:p>
            </w:sdtContent>
          </w:sdt>
          <w:p w:rsidR="005377F5" w:rsidRPr="005377F5" w:rsidRDefault="005377F5" w:rsidP="005377F5">
            <w:pPr>
              <w:jc w:val="center"/>
              <w:rPr>
                <w:rFonts w:ascii="Arial" w:hAnsi="Arial"/>
                <w:sz w:val="24"/>
                <w:szCs w:val="26"/>
              </w:rPr>
            </w:pPr>
          </w:p>
        </w:tc>
        <w:tc>
          <w:tcPr>
            <w:tcW w:w="3119" w:type="dxa"/>
          </w:tcPr>
          <w:p w:rsidR="005377F5" w:rsidRDefault="005377F5" w:rsidP="00381DF6">
            <w:pPr>
              <w:spacing w:before="120"/>
              <w:jc w:val="center"/>
              <w:rPr>
                <w:rFonts w:ascii="Arial" w:hAnsi="Arial"/>
                <w:sz w:val="24"/>
                <w:szCs w:val="26"/>
              </w:rPr>
            </w:pPr>
            <w:r w:rsidRPr="008353ED">
              <w:rPr>
                <w:rFonts w:ascii="Arial" w:hAnsi="Arial"/>
                <w:sz w:val="24"/>
                <w:szCs w:val="26"/>
              </w:rPr>
              <w:t>Name</w:t>
            </w:r>
          </w:p>
          <w:sdt>
            <w:sdtPr>
              <w:rPr>
                <w:rFonts w:ascii="Arial" w:hAnsi="Arial"/>
                <w:b/>
                <w:sz w:val="28"/>
              </w:rPr>
              <w:id w:val="921459987"/>
              <w:placeholder>
                <w:docPart w:val="9DE0DCCF64814933903AB76C2883CEB4"/>
              </w:placeholder>
              <w:showingPlcHdr/>
            </w:sdtPr>
            <w:sdtEndPr/>
            <w:sdtContent>
              <w:p w:rsidR="005377F5" w:rsidRDefault="005377F5" w:rsidP="005377F5">
                <w:pPr>
                  <w:spacing w:before="120"/>
                  <w:jc w:val="center"/>
                  <w:rPr>
                    <w:rFonts w:ascii="Arial" w:hAnsi="Arial"/>
                    <w:b/>
                    <w:sz w:val="28"/>
                  </w:rPr>
                </w:pPr>
                <w:r w:rsidRPr="005377F5">
                  <w:rPr>
                    <w:rStyle w:val="Platzhaltertext"/>
                    <w:rFonts w:ascii="Arial" w:hAnsi="Arial" w:cs="Arial"/>
                    <w:color w:val="FF0000"/>
                    <w:sz w:val="24"/>
                    <w:szCs w:val="24"/>
                  </w:rPr>
                  <w:t>Version</w:t>
                </w:r>
              </w:p>
            </w:sdtContent>
          </w:sdt>
          <w:p w:rsidR="005377F5" w:rsidRPr="005377F5" w:rsidRDefault="005377F5" w:rsidP="005377F5">
            <w:pPr>
              <w:jc w:val="center"/>
              <w:rPr>
                <w:rFonts w:ascii="Arial" w:hAnsi="Arial"/>
                <w:sz w:val="24"/>
                <w:szCs w:val="26"/>
              </w:rPr>
            </w:pPr>
          </w:p>
        </w:tc>
        <w:tc>
          <w:tcPr>
            <w:tcW w:w="3119" w:type="dxa"/>
          </w:tcPr>
          <w:p w:rsidR="005377F5" w:rsidRDefault="005377F5" w:rsidP="00381DF6">
            <w:pPr>
              <w:spacing w:before="120"/>
              <w:jc w:val="center"/>
              <w:rPr>
                <w:rFonts w:ascii="Arial" w:hAnsi="Arial"/>
                <w:sz w:val="24"/>
                <w:szCs w:val="26"/>
              </w:rPr>
            </w:pPr>
            <w:r w:rsidRPr="008353ED">
              <w:rPr>
                <w:rFonts w:ascii="Arial" w:hAnsi="Arial"/>
                <w:sz w:val="24"/>
                <w:szCs w:val="26"/>
              </w:rPr>
              <w:t>Name</w:t>
            </w:r>
          </w:p>
          <w:sdt>
            <w:sdtPr>
              <w:rPr>
                <w:rFonts w:ascii="Arial" w:hAnsi="Arial"/>
                <w:b/>
                <w:sz w:val="28"/>
              </w:rPr>
              <w:id w:val="163901625"/>
              <w:placeholder>
                <w:docPart w:val="596F84085E9044698BEF8D9030FC9372"/>
              </w:placeholder>
              <w:showingPlcHdr/>
            </w:sdtPr>
            <w:sdtEndPr/>
            <w:sdtContent>
              <w:p w:rsidR="005377F5" w:rsidRDefault="005377F5" w:rsidP="005377F5">
                <w:pPr>
                  <w:spacing w:before="120"/>
                  <w:jc w:val="center"/>
                  <w:rPr>
                    <w:rFonts w:ascii="Arial" w:hAnsi="Arial"/>
                    <w:b/>
                    <w:sz w:val="28"/>
                  </w:rPr>
                </w:pPr>
                <w:r w:rsidRPr="005377F5">
                  <w:rPr>
                    <w:rStyle w:val="Platzhaltertext"/>
                    <w:rFonts w:ascii="Arial" w:hAnsi="Arial" w:cs="Arial"/>
                    <w:color w:val="FF0000"/>
                    <w:sz w:val="24"/>
                    <w:szCs w:val="24"/>
                  </w:rPr>
                  <w:t>Version</w:t>
                </w:r>
              </w:p>
            </w:sdtContent>
          </w:sdt>
          <w:p w:rsidR="005377F5" w:rsidRPr="005377F5" w:rsidRDefault="005377F5" w:rsidP="005377F5">
            <w:pPr>
              <w:jc w:val="center"/>
              <w:rPr>
                <w:rFonts w:ascii="Arial" w:hAnsi="Arial"/>
                <w:sz w:val="24"/>
                <w:szCs w:val="26"/>
              </w:rPr>
            </w:pPr>
          </w:p>
        </w:tc>
        <w:tc>
          <w:tcPr>
            <w:tcW w:w="3119" w:type="dxa"/>
          </w:tcPr>
          <w:p w:rsidR="005377F5" w:rsidRDefault="005377F5" w:rsidP="005377F5">
            <w:pPr>
              <w:spacing w:before="120"/>
              <w:jc w:val="center"/>
              <w:rPr>
                <w:rFonts w:ascii="Arial" w:hAnsi="Arial"/>
                <w:sz w:val="24"/>
                <w:szCs w:val="26"/>
              </w:rPr>
            </w:pPr>
            <w:r w:rsidRPr="008353ED">
              <w:rPr>
                <w:rFonts w:ascii="Arial" w:hAnsi="Arial"/>
                <w:sz w:val="24"/>
                <w:szCs w:val="26"/>
              </w:rPr>
              <w:t>Name</w:t>
            </w:r>
          </w:p>
          <w:p w:rsidR="005377F5" w:rsidRPr="005377F5" w:rsidRDefault="009E5D6B" w:rsidP="005377F5">
            <w:pPr>
              <w:spacing w:before="120"/>
              <w:jc w:val="center"/>
              <w:rPr>
                <w:rFonts w:ascii="Arial" w:hAnsi="Arial"/>
                <w:sz w:val="24"/>
                <w:szCs w:val="26"/>
              </w:rPr>
            </w:pPr>
            <w:sdt>
              <w:sdtPr>
                <w:rPr>
                  <w:rFonts w:ascii="Arial" w:hAnsi="Arial"/>
                  <w:b/>
                  <w:sz w:val="28"/>
                </w:rPr>
                <w:id w:val="-502891872"/>
                <w:placeholder>
                  <w:docPart w:val="C66DAC580B9E46F9A37D7C32B5B4DF98"/>
                </w:placeholder>
                <w:showingPlcHdr/>
              </w:sdtPr>
              <w:sdtEndPr/>
              <w:sdtContent>
                <w:r w:rsidR="005377F5" w:rsidRPr="005377F5">
                  <w:rPr>
                    <w:rStyle w:val="Platzhaltertext"/>
                    <w:rFonts w:ascii="Arial" w:hAnsi="Arial" w:cs="Arial"/>
                    <w:color w:val="FF0000"/>
                    <w:sz w:val="24"/>
                    <w:szCs w:val="24"/>
                  </w:rPr>
                  <w:t>Version</w:t>
                </w:r>
              </w:sdtContent>
            </w:sdt>
          </w:p>
          <w:p w:rsidR="005377F5" w:rsidRPr="005377F5" w:rsidRDefault="005377F5" w:rsidP="005377F5">
            <w:pPr>
              <w:tabs>
                <w:tab w:val="left" w:pos="2029"/>
              </w:tabs>
              <w:rPr>
                <w:rFonts w:ascii="Arial" w:hAnsi="Arial"/>
                <w:sz w:val="24"/>
                <w:szCs w:val="26"/>
              </w:rPr>
            </w:pPr>
          </w:p>
        </w:tc>
      </w:tr>
    </w:tbl>
    <w:p w:rsidR="00157E85" w:rsidRDefault="00602172">
      <w:pPr>
        <w:pStyle w:val="Kopfzeile"/>
        <w:tabs>
          <w:tab w:val="clear" w:pos="4536"/>
          <w:tab w:val="clear" w:pos="9072"/>
        </w:tabs>
        <w:spacing w:line="120" w:lineRule="exact"/>
        <w:rPr>
          <w:rFonts w:ascii="Arial" w:hAnsi="Arial"/>
        </w:rPr>
      </w:pPr>
      <w:r w:rsidRPr="00602172">
        <w:rPr>
          <w:rFonts w:ascii="Arial" w:hAnsi="Arial"/>
          <w:noProof/>
          <w:sz w:val="28"/>
        </w:rPr>
        <mc:AlternateContent>
          <mc:Choice Requires="wpg">
            <w:drawing>
              <wp:anchor distT="0" distB="0" distL="114300" distR="114300" simplePos="0" relativeHeight="251714048" behindDoc="0" locked="0" layoutInCell="0" allowOverlap="1" wp14:anchorId="4537E397" wp14:editId="0C22F7D8">
                <wp:simplePos x="0" y="0"/>
                <wp:positionH relativeFrom="column">
                  <wp:posOffset>9813290</wp:posOffset>
                </wp:positionH>
                <wp:positionV relativeFrom="page">
                  <wp:posOffset>7191375</wp:posOffset>
                </wp:positionV>
                <wp:extent cx="179705" cy="89535"/>
                <wp:effectExtent l="0" t="0" r="10795" b="24765"/>
                <wp:wrapNone/>
                <wp:docPr id="60" name="Gruppieren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flipV="1">
                          <a:off x="0" y="0"/>
                          <a:ext cx="179705" cy="89535"/>
                          <a:chOff x="0" y="0"/>
                          <a:chExt cx="179705" cy="89854"/>
                        </a:xfrm>
                      </wpg:grpSpPr>
                      <wps:wsp>
                        <wps:cNvPr id="61" name="Gerade Verbindung 61"/>
                        <wps:cNvCnPr/>
                        <wps:spPr>
                          <a:xfrm>
                            <a:off x="89854" y="0"/>
                            <a:ext cx="0" cy="8953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Gerade Verbindung 62"/>
                        <wps:cNvCnPr/>
                        <wps:spPr>
                          <a:xfrm>
                            <a:off x="0" y="89854"/>
                            <a:ext cx="179705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60" o:spid="_x0000_s1026" style="position:absolute;margin-left:772.7pt;margin-top:566.25pt;width:14.15pt;height:7.05pt;flip:y;z-index:251714048;mso-position-vertical-relative:page;mso-width-relative:margin;mso-height-relative:margin" coordsize="179705,89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" o:allowincell="f">
                <o:lock v:ext="edit" aspectratio="t"/>
                <v:line id="Gerade Verbindung 61" o:spid="_x0000_s1027" style="position:absolute;visibility:visible;mso-wrap-style:square" from="89854,0" to="89854,89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U7rMQAAADbAAAADwAAAGRycy9kb3ducmV2LnhtbESPQWvCQBSE74L/YXlCL1I39qAluoqK&#10;hSKCmBZyfWSf2bTZtyG7Nem/dwXB4zAz3zDLdW9rcaXWV44VTCcJCOLC6YpLBd9fH6/vIHxA1lg7&#10;JgX/5GG9Gg6WmGrX8ZmuWShFhLBPUYEJoUml9IUhi37iGuLoXVxrMUTZllK32EW4reVbksykxYrj&#10;gsGGdoaK3+zPKtjufzYnbebjXZeXedMd80QfcqVeRv1mASJQH57hR/tTK5hN4f4l/g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JTusxAAAANsAAAAPAAAAAAAAAAAA&#10;AAAAAKECAABkcnMvZG93bnJldi54bWxQSwUGAAAAAAQABAD5AAAAkgMAAAAA&#10;" strokecolor="black [3213]" strokeweight=".5pt"/>
                <v:line id="Gerade Verbindung 62" o:spid="_x0000_s1028" style="position:absolute;visibility:visible;mso-wrap-style:square" from="0,89854" to="179705,89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el28QAAADbAAAADwAAAGRycy9kb3ducmV2LnhtbESPQWvCQBSE74L/YXlCL1I3etASXUWl&#10;hSKCmBZyfWSf2bTZtyG7Nem/dwXB4zAz3zCrTW9rcaXWV44VTCcJCOLC6YpLBd9fH69vIHxA1lg7&#10;JgX/5GGzHg5WmGrX8ZmuWShFhLBPUYEJoUml9IUhi37iGuLoXVxrMUTZllK32EW4reUsSebSYsVx&#10;wWBDe0PFb/ZnFezef7YnbRbjfZeXedMd80QfcqVeRv12CSJQH57hR/tTK5jP4P4l/gC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96XbxAAAANsAAAAPAAAAAAAAAAAA&#10;AAAAAKECAABkcnMvZG93bnJldi54bWxQSwUGAAAAAAQABAD5AAAAkgMAAAAA&#10;" strokecolor="black [3213]" strokeweight=".5pt"/>
                <w10:wrap anchory="page"/>
              </v:group>
            </w:pict>
          </mc:Fallback>
        </mc:AlternateContent>
      </w:r>
      <w:r w:rsidRPr="00602172">
        <w:rPr>
          <w:rFonts w:ascii="Arial" w:hAnsi="Arial"/>
          <w:noProof/>
          <w:sz w:val="28"/>
        </w:rPr>
        <mc:AlternateContent>
          <mc:Choice Requires="wpg">
            <w:drawing>
              <wp:anchor distT="0" distB="0" distL="114300" distR="114300" simplePos="0" relativeHeight="251715072" behindDoc="0" locked="0" layoutInCell="0" allowOverlap="1" wp14:anchorId="31106E29" wp14:editId="5E5EDE7A">
                <wp:simplePos x="0" y="0"/>
                <wp:positionH relativeFrom="column">
                  <wp:posOffset>7832725</wp:posOffset>
                </wp:positionH>
                <wp:positionV relativeFrom="page">
                  <wp:posOffset>7191375</wp:posOffset>
                </wp:positionV>
                <wp:extent cx="179705" cy="89535"/>
                <wp:effectExtent l="0" t="0" r="10795" b="24765"/>
                <wp:wrapNone/>
                <wp:docPr id="63" name="Gruppieren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flipV="1">
                          <a:off x="0" y="0"/>
                          <a:ext cx="179705" cy="89535"/>
                          <a:chOff x="0" y="0"/>
                          <a:chExt cx="179705" cy="89854"/>
                        </a:xfrm>
                      </wpg:grpSpPr>
                      <wps:wsp>
                        <wps:cNvPr id="64" name="Gerade Verbindung 64"/>
                        <wps:cNvCnPr/>
                        <wps:spPr>
                          <a:xfrm>
                            <a:off x="89854" y="0"/>
                            <a:ext cx="0" cy="8953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Gerade Verbindung 65"/>
                        <wps:cNvCnPr/>
                        <wps:spPr>
                          <a:xfrm>
                            <a:off x="0" y="89854"/>
                            <a:ext cx="179705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63" o:spid="_x0000_s1026" style="position:absolute;margin-left:616.75pt;margin-top:566.25pt;width:14.15pt;height:7.05pt;flip:y;z-index:251715072;mso-position-vertical-relative:page;mso-width-relative:margin;mso-height-relative:margin" coordsize="179705,89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" o:allowincell="f">
                <o:lock v:ext="edit" aspectratio="t"/>
                <v:line id="Gerade Verbindung 64" o:spid="_x0000_s1027" style="position:absolute;visibility:visible;mso-wrap-style:square" from="89854,0" to="89854,89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KYNMUAAADbAAAADwAAAGRycy9kb3ducmV2LnhtbESPQWvCQBSE7wX/w/KEXkQ3lqIlzUZU&#10;WihFEK2Q6yP7mo1m34bs1qT/visIPQ4z8w2TrQbbiCt1vnasYD5LQBCXTtdcKTh9vU9fQPiArLFx&#10;TAp+ycMqHz1kmGrX84Gux1CJCGGfogITQptK6UtDFv3MtcTR+3adxRBlV0ndYR/htpFPSbKQFmuO&#10;CwZb2hoqL8cfq2Dzdl7vtVlOtn1RFW2/KxL9WSj1OB7WryACDeE/fG9/aAWLZ7h9iT9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KYNMUAAADbAAAADwAAAAAAAAAA&#10;AAAAAAChAgAAZHJzL2Rvd25yZXYueG1sUEsFBgAAAAAEAAQA+QAAAJMDAAAAAA==&#10;" strokecolor="black [3213]" strokeweight=".5pt"/>
                <v:line id="Gerade Verbindung 65" o:spid="_x0000_s1028" style="position:absolute;visibility:visible;mso-wrap-style:square" from="0,89854" to="179705,89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49r8UAAADbAAAADwAAAGRycy9kb3ducmV2LnhtbESPQWvCQBSE7wX/w/KEXkQ3FqolzUZU&#10;WihFEK2Q6yP7mo1m34bs1qT/visIPQ4z8w2TrQbbiCt1vnasYD5LQBCXTtdcKTh9vU9fQPiArLFx&#10;TAp+ycMqHz1kmGrX84Gux1CJCGGfogITQptK6UtDFv3MtcTR+3adxRBlV0ndYR/htpFPSbKQFmuO&#10;CwZb2hoqL8cfq2Dzdl7vtVlOtn1RFW2/KxL9WSj1OB7WryACDeE/fG9/aAWLZ7h9iT9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49r8UAAADbAAAADwAAAAAAAAAA&#10;AAAAAAChAgAAZHJzL2Rvd25yZXYueG1sUEsFBgAAAAAEAAQA+QAAAJMDAAAAAA==&#10;" strokecolor="black [3213]" strokeweight=".5pt"/>
                <w10:wrap anchory="page"/>
              </v:group>
            </w:pict>
          </mc:Fallback>
        </mc:AlternateContent>
      </w:r>
      <w:r w:rsidRPr="00602172">
        <w:rPr>
          <w:rFonts w:ascii="Arial" w:hAnsi="Arial"/>
          <w:noProof/>
          <w:sz w:val="28"/>
        </w:rPr>
        <mc:AlternateContent>
          <mc:Choice Requires="wpg">
            <w:drawing>
              <wp:anchor distT="0" distB="0" distL="114300" distR="114300" simplePos="0" relativeHeight="251716096" behindDoc="0" locked="0" layoutInCell="0" allowOverlap="1" wp14:anchorId="3FB17699" wp14:editId="161FA1D4">
                <wp:simplePos x="0" y="0"/>
                <wp:positionH relativeFrom="column">
                  <wp:posOffset>5852160</wp:posOffset>
                </wp:positionH>
                <wp:positionV relativeFrom="page">
                  <wp:posOffset>7191375</wp:posOffset>
                </wp:positionV>
                <wp:extent cx="179705" cy="89535"/>
                <wp:effectExtent l="0" t="0" r="10795" b="24765"/>
                <wp:wrapNone/>
                <wp:docPr id="66" name="Gruppier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flipV="1">
                          <a:off x="0" y="0"/>
                          <a:ext cx="179705" cy="89535"/>
                          <a:chOff x="0" y="0"/>
                          <a:chExt cx="179705" cy="89854"/>
                        </a:xfrm>
                      </wpg:grpSpPr>
                      <wps:wsp>
                        <wps:cNvPr id="67" name="Gerade Verbindung 67"/>
                        <wps:cNvCnPr/>
                        <wps:spPr>
                          <a:xfrm>
                            <a:off x="89854" y="0"/>
                            <a:ext cx="0" cy="8953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Gerade Verbindung 68"/>
                        <wps:cNvCnPr/>
                        <wps:spPr>
                          <a:xfrm>
                            <a:off x="0" y="89854"/>
                            <a:ext cx="179705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66" o:spid="_x0000_s1026" style="position:absolute;margin-left:460.8pt;margin-top:566.25pt;width:14.15pt;height:7.05pt;flip:y;z-index:251716096;mso-position-vertical-relative:page;mso-width-relative:margin;mso-height-relative:margin" coordsize="179705,89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" o:allowincell="f">
                <o:lock v:ext="edit" aspectratio="t"/>
                <v:line id="Gerade Verbindung 67" o:spid="_x0000_s1027" style="position:absolute;visibility:visible;mso-wrap-style:square" from="89854,0" to="89854,89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AGQ8QAAADbAAAADwAAAGRycy9kb3ducmV2LnhtbESPQWvCQBSE7wX/w/KEXqRu7EFLdBNU&#10;WigiiLaQ6yP7zKbNvg3ZrYn/3hWEHoeZ+YZZ5YNtxIU6XztWMJsmIIhLp2uuFHx/fby8gfABWWPj&#10;mBRcyUOejZ5WmGrX85Eup1CJCGGfogITQptK6UtDFv3UtcTRO7vOYoiyq6TusI9w28jXJJlLizXH&#10;BYMtbQ2Vv6c/q2Dz/rM+aLOYbPuiKtp+XyR6Vyj1PB7WSxCBhvAffrQ/tYL5Au5f4g+Q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gAZDxAAAANsAAAAPAAAAAAAAAAAA&#10;AAAAAKECAABkcnMvZG93bnJldi54bWxQSwUGAAAAAAQABAD5AAAAkgMAAAAA&#10;" strokecolor="black [3213]" strokeweight=".5pt"/>
                <v:line id="Gerade Verbindung 68" o:spid="_x0000_s1028" style="position:absolute;visibility:visible;mso-wrap-style:square" from="0,89854" to="179705,89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+SMcIAAADbAAAADwAAAGRycy9kb3ducmV2LnhtbERPz2vCMBS+C/sfwht4kZm6g0rXtFTZ&#10;QGQg6qDXR/PWdGteSpPZ+t8vh8GOH9/vrJhsJ240+NaxgtUyAUFcO91yo+Dj+va0BeEDssbOMSm4&#10;k4cif5hlmGo38plul9CIGMI+RQUmhD6V0teGLPql64kj9+kGiyHCoZF6wDGG204+J8laWmw5Nhjs&#10;aW+o/r78WAW716/ypM1msR+rpurH9yrRx0qp+eNUvoAINIV/8Z/7oBWs49j4Jf4Amf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+SMcIAAADbAAAADwAAAAAAAAAAAAAA&#10;AAChAgAAZHJzL2Rvd25yZXYueG1sUEsFBgAAAAAEAAQA+QAAAJADAAAAAA==&#10;" strokecolor="black [3213]" strokeweight=".5pt"/>
                <w10:wrap anchory="page"/>
              </v:group>
            </w:pict>
          </mc:Fallback>
        </mc:AlternateContent>
      </w:r>
      <w:r w:rsidRPr="00602172">
        <w:rPr>
          <w:rFonts w:ascii="Arial" w:hAnsi="Arial"/>
          <w:noProof/>
          <w:sz w:val="28"/>
        </w:rPr>
        <mc:AlternateContent>
          <mc:Choice Requires="wpg">
            <w:drawing>
              <wp:anchor distT="0" distB="0" distL="114300" distR="114300" simplePos="0" relativeHeight="251717120" behindDoc="0" locked="0" layoutInCell="0" allowOverlap="1" wp14:anchorId="103D04B8" wp14:editId="0FEAC8EF">
                <wp:simplePos x="0" y="0"/>
                <wp:positionH relativeFrom="column">
                  <wp:posOffset>3871595</wp:posOffset>
                </wp:positionH>
                <wp:positionV relativeFrom="page">
                  <wp:posOffset>7191375</wp:posOffset>
                </wp:positionV>
                <wp:extent cx="179705" cy="89535"/>
                <wp:effectExtent l="0" t="0" r="10795" b="24765"/>
                <wp:wrapNone/>
                <wp:docPr id="69" name="Gruppieren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flipV="1">
                          <a:off x="0" y="0"/>
                          <a:ext cx="179705" cy="89535"/>
                          <a:chOff x="0" y="0"/>
                          <a:chExt cx="179705" cy="89854"/>
                        </a:xfrm>
                      </wpg:grpSpPr>
                      <wps:wsp>
                        <wps:cNvPr id="70" name="Gerade Verbindung 70"/>
                        <wps:cNvCnPr/>
                        <wps:spPr>
                          <a:xfrm>
                            <a:off x="89854" y="0"/>
                            <a:ext cx="0" cy="8953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Gerade Verbindung 71"/>
                        <wps:cNvCnPr/>
                        <wps:spPr>
                          <a:xfrm>
                            <a:off x="0" y="89854"/>
                            <a:ext cx="179705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69" o:spid="_x0000_s1026" style="position:absolute;margin-left:304.85pt;margin-top:566.25pt;width:14.15pt;height:7.05pt;flip:y;z-index:251717120;mso-position-vertical-relative:page;mso-width-relative:margin;mso-height-relative:margin" coordsize="179705,89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" o:allowincell="f">
                <o:lock v:ext="edit" aspectratio="t"/>
                <v:line id="Gerade Verbindung 70" o:spid="_x0000_s1027" style="position:absolute;visibility:visible;mso-wrap-style:square" from="89854,0" to="89854,89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AI6sIAAADbAAAADwAAAGRycy9kb3ducmV2LnhtbERPz2vCMBS+C/sfwht4kZm6w5Suaamy&#10;gchA1EGvj+at6da8lCaz9b9fDgOPH9/vrJhsJ640+NaxgtUyAUFcO91yo+Dz8v60AeEDssbOMSm4&#10;kYcif5hlmGo38omu59CIGMI+RQUmhD6V0teGLPql64kj9+UGiyHCoZF6wDGG204+J8mLtNhybDDY&#10;085Q/XP+tQq2b9/lUZv1YjdWTdWPH1WiD5VS88epfAURaAp38b97rxWs4/r4Jf4Am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AI6sIAAADbAAAADwAAAAAAAAAAAAAA&#10;AAChAgAAZHJzL2Rvd25yZXYueG1sUEsFBgAAAAAEAAQA+QAAAJADAAAAAA==&#10;" strokecolor="black [3213]" strokeweight=".5pt"/>
                <v:line id="Gerade Verbindung 71" o:spid="_x0000_s1028" style="position:absolute;visibility:visible;mso-wrap-style:square" from="0,89854" to="179705,89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ytccQAAADbAAAADwAAAGRycy9kb3ducmV2LnhtbESPT4vCMBTE78J+h/AWvCya6mGVahRX&#10;VpBlYfEP9Pponk21eSlNtPXbbwTB4zAzv2Hmy85W4kaNLx0rGA0TEMS50yUXCo6HzWAKwgdkjZVj&#10;UnAnD8vFW2+OqXYt7+i2D4WIEPYpKjAh1KmUPjdk0Q9dTRy9k2sshiibQuoG2wi3lRwnyae0WHJc&#10;MFjT2lB+2V+tgq/v8+pPm8nHus2KrG5/s0T/ZEr137vVDESgLrzCz/ZWK5iM4PEl/gC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/K1xxAAAANsAAAAPAAAAAAAAAAAA&#10;AAAAAKECAABkcnMvZG93bnJldi54bWxQSwUGAAAAAAQABAD5AAAAkgMAAAAA&#10;" strokecolor="black [3213]" strokeweight=".5pt"/>
                <w10:wrap anchory="page"/>
              </v:group>
            </w:pict>
          </mc:Fallback>
        </mc:AlternateContent>
      </w:r>
      <w:r w:rsidRPr="00602172">
        <w:rPr>
          <w:rFonts w:ascii="Arial" w:hAnsi="Arial"/>
          <w:noProof/>
          <w:sz w:val="28"/>
        </w:rPr>
        <mc:AlternateContent>
          <mc:Choice Requires="wpg">
            <w:drawing>
              <wp:anchor distT="0" distB="0" distL="114300" distR="114300" simplePos="0" relativeHeight="251718144" behindDoc="0" locked="0" layoutInCell="0" allowOverlap="1" wp14:anchorId="3B614AB1" wp14:editId="1E7B4165">
                <wp:simplePos x="0" y="0"/>
                <wp:positionH relativeFrom="column">
                  <wp:posOffset>1891030</wp:posOffset>
                </wp:positionH>
                <wp:positionV relativeFrom="page">
                  <wp:posOffset>7191375</wp:posOffset>
                </wp:positionV>
                <wp:extent cx="179705" cy="89535"/>
                <wp:effectExtent l="0" t="0" r="10795" b="24765"/>
                <wp:wrapNone/>
                <wp:docPr id="72" name="Gruppieren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flipV="1">
                          <a:off x="0" y="0"/>
                          <a:ext cx="179705" cy="89535"/>
                          <a:chOff x="0" y="0"/>
                          <a:chExt cx="179705" cy="89854"/>
                        </a:xfrm>
                      </wpg:grpSpPr>
                      <wps:wsp>
                        <wps:cNvPr id="73" name="Gerade Verbindung 73"/>
                        <wps:cNvCnPr/>
                        <wps:spPr>
                          <a:xfrm>
                            <a:off x="89854" y="0"/>
                            <a:ext cx="0" cy="8953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Gerade Verbindung 74"/>
                        <wps:cNvCnPr/>
                        <wps:spPr>
                          <a:xfrm>
                            <a:off x="0" y="89854"/>
                            <a:ext cx="179705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72" o:spid="_x0000_s1026" style="position:absolute;margin-left:148.9pt;margin-top:566.25pt;width:14.15pt;height:7.05pt;flip:y;z-index:251718144;mso-position-vertical-relative:page;mso-width-relative:margin;mso-height-relative:margin" coordsize="179705,89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" o:allowincell="f">
                <o:lock v:ext="edit" aspectratio="t"/>
                <v:line id="Gerade Verbindung 73" o:spid="_x0000_s1027" style="position:absolute;visibility:visible;mso-wrap-style:square" from="89854,0" to="89854,89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KWncUAAADbAAAADwAAAGRycy9kb3ducmV2LnhtbESP3WrCQBSE7wu+w3IK3pS6qYKW6Cao&#10;VJAiiD+Q20P2NJs2ezZkV5O+fbdQ6OUwM98wq3ywjbhT52vHCl4mCQji0umaKwXXy+75FYQPyBob&#10;x6Tgmzzk2ehhhal2PZ/ofg6ViBD2KSowIbSplL40ZNFPXEscvQ/XWQxRdpXUHfYRbhs5TZK5tFhz&#10;XDDY0tZQ+XW+WQWbt8/1UZvF07YvqqLtD0Wi3wulxo/Degki0BD+w3/tvVawmMHvl/gD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KWncUAAADbAAAADwAAAAAAAAAA&#10;AAAAAAChAgAAZHJzL2Rvd25yZXYueG1sUEsFBgAAAAAEAAQA+QAAAJMDAAAAAA==&#10;" strokecolor="black [3213]" strokeweight=".5pt"/>
                <v:line id="Gerade Verbindung 74" o:spid="_x0000_s1028" style="position:absolute;visibility:visible;mso-wrap-style:square" from="0,89854" to="179705,89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sO6cUAAADbAAAADwAAAGRycy9kb3ducmV2LnhtbESP3WrCQBSE7wu+w3IK3pS6qYiW6Cao&#10;VJAiiD+Q20P2NJs2ezZkV5O+fbdQ6OUwM98wq3ywjbhT52vHCl4mCQji0umaKwXXy+75FYQPyBob&#10;x6Tgmzzk2ehhhal2PZ/ofg6ViBD2KSowIbSplL40ZNFPXEscvQ/XWQxRdpXUHfYRbhs5TZK5tFhz&#10;XDDY0tZQ+XW+WQWbt8/1UZvF07YvqqLtD0Wi3wulxo/Degki0BD+w3/tvVawmMHvl/gD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sO6cUAAADbAAAADwAAAAAAAAAA&#10;AAAAAAChAgAAZHJzL2Rvd25yZXYueG1sUEsFBgAAAAAEAAQA+QAAAJMDAAAAAA==&#10;" strokecolor="black [3213]" strokeweight=".5pt"/>
                <w10:wrap anchory="page"/>
              </v:group>
            </w:pict>
          </mc:Fallback>
        </mc:AlternateContent>
      </w:r>
      <w:r w:rsidRPr="00602172">
        <w:rPr>
          <w:rFonts w:ascii="Arial" w:hAnsi="Arial"/>
          <w:noProof/>
          <w:sz w:val="28"/>
        </w:rPr>
        <mc:AlternateContent>
          <mc:Choice Requires="wpg">
            <w:drawing>
              <wp:anchor distT="0" distB="0" distL="114300" distR="114300" simplePos="0" relativeHeight="251719168" behindDoc="0" locked="0" layoutInCell="0" allowOverlap="1" wp14:anchorId="4D1F83C1" wp14:editId="4D0E5F0D">
                <wp:simplePos x="0" y="0"/>
                <wp:positionH relativeFrom="column">
                  <wp:posOffset>-88265</wp:posOffset>
                </wp:positionH>
                <wp:positionV relativeFrom="page">
                  <wp:posOffset>7191746</wp:posOffset>
                </wp:positionV>
                <wp:extent cx="179705" cy="89535"/>
                <wp:effectExtent l="0" t="0" r="10795" b="24765"/>
                <wp:wrapNone/>
                <wp:docPr id="75" name="Gruppieren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flipV="1">
                          <a:off x="0" y="0"/>
                          <a:ext cx="179705" cy="89535"/>
                          <a:chOff x="0" y="0"/>
                          <a:chExt cx="179705" cy="89854"/>
                        </a:xfrm>
                      </wpg:grpSpPr>
                      <wps:wsp>
                        <wps:cNvPr id="76" name="Gerade Verbindung 76"/>
                        <wps:cNvCnPr/>
                        <wps:spPr>
                          <a:xfrm>
                            <a:off x="89854" y="0"/>
                            <a:ext cx="0" cy="8953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Gerade Verbindung 77"/>
                        <wps:cNvCnPr/>
                        <wps:spPr>
                          <a:xfrm>
                            <a:off x="0" y="89854"/>
                            <a:ext cx="179705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75" o:spid="_x0000_s1026" style="position:absolute;margin-left:-6.95pt;margin-top:566.3pt;width:14.15pt;height:7.05pt;flip:y;z-index:251719168;mso-position-vertical-relative:page;mso-width-relative:margin;mso-height-relative:margin" coordsize="179705,89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" o:allowincell="f">
                <o:lock v:ext="edit" aspectratio="t"/>
                <v:line id="Gerade Verbindung 76" o:spid="_x0000_s1027" style="position:absolute;visibility:visible;mso-wrap-style:square" from="89854,0" to="89854,89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U1BcQAAADbAAAADwAAAGRycy9kb3ducmV2LnhtbESPQWvCQBSE7wX/w/KEXqRu7EFLdBNU&#10;WigiiLaQ6yP7zKbNvg3ZrYn/3hWEHoeZ+YZZ5YNtxIU6XztWMJsmIIhLp2uuFHx/fby8gfABWWPj&#10;mBRcyUOejZ5WmGrX85Eup1CJCGGfogITQptK6UtDFv3UtcTRO7vOYoiyq6TusI9w28jXJJlLizXH&#10;BYMtbQ2Vv6c/q2Dz/rM+aLOYbPuiKtp+XyR6Vyj1PB7WSxCBhvAffrQ/tYLFHO5f4g+Q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FTUFxAAAANsAAAAPAAAAAAAAAAAA&#10;AAAAAKECAABkcnMvZG93bnJldi54bWxQSwUGAAAAAAQABAD5AAAAkgMAAAAA&#10;" strokecolor="black [3213]" strokeweight=".5pt"/>
                <v:line id="Gerade Verbindung 77" o:spid="_x0000_s1028" style="position:absolute;visibility:visible;mso-wrap-style:square" from="0,89854" to="179705,89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mQnsUAAADbAAAADwAAAGRycy9kb3ducmV2LnhtbESPQWvCQBSE74X+h+UVehHdtAdTomtI&#10;pYUiglSFXB/ZZzY2+zZktyb9964g9DjMzDfMMh9tKy7U+8axgpdZAoK4crrhWsHx8Dl9A+EDssbW&#10;MSn4Iw/56vFhiZl2A3/TZR9qESHsM1RgQugyKX1lyKKfuY44eifXWwxR9rXUPQ4Rblv5miRzabHh&#10;uGCwo7Wh6mf/axW8f5yLnTbpZD2UddkN2zLRm1Kp56exWIAINIb/8L39pRWkKdy+xB8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mQnsUAAADbAAAADwAAAAAAAAAA&#10;AAAAAAChAgAAZHJzL2Rvd25yZXYueG1sUEsFBgAAAAAEAAQA+QAAAJMDAAAAAA==&#10;" strokecolor="black [3213]" strokeweight=".5pt"/>
                <w10:wrap anchory="page"/>
              </v:group>
            </w:pict>
          </mc:Fallback>
        </mc:AlternateContent>
      </w:r>
    </w:p>
    <w:sectPr w:rsidR="00157E85" w:rsidSect="005C44E2">
      <w:footerReference w:type="default" r:id="rId9"/>
      <w:pgSz w:w="16840" w:h="11907" w:orient="landscape" w:code="9"/>
      <w:pgMar w:top="567" w:right="567" w:bottom="425" w:left="567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D6B" w:rsidRDefault="009E5D6B">
      <w:r>
        <w:separator/>
      </w:r>
    </w:p>
  </w:endnote>
  <w:endnote w:type="continuationSeparator" w:id="0">
    <w:p w:rsidR="009E5D6B" w:rsidRDefault="009E5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8370C867-0129-472F-9311-1B4B451143DB}"/>
    <w:embedBold r:id="rId2" w:fontKey="{C8FE6825-00A7-46A3-A626-74135F7D55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F005064-A665-4C0E-B373-78832935990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82E260D-8106-4E58-AE6C-40CC93D42F93}"/>
    <w:embedBold r:id="rId5" w:fontKey="{88B23044-31EB-48E5-B66E-4EB7D2B468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4281B35-16C8-4E19-AB75-4240B433B41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10ADC4CA-69B4-4722-AF50-C3F7CC2B40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E85" w:rsidRDefault="00157E85">
    <w:pPr>
      <w:pStyle w:val="Fuzeile"/>
      <w:spacing w:before="120"/>
      <w:jc w:val="right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D6B" w:rsidRDefault="009E5D6B">
      <w:r>
        <w:separator/>
      </w:r>
    </w:p>
  </w:footnote>
  <w:footnote w:type="continuationSeparator" w:id="0">
    <w:p w:rsidR="009E5D6B" w:rsidRDefault="009E5D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8BE"/>
    <w:rsid w:val="00105978"/>
    <w:rsid w:val="00113913"/>
    <w:rsid w:val="00157E85"/>
    <w:rsid w:val="001C5605"/>
    <w:rsid w:val="001D6F55"/>
    <w:rsid w:val="002D08BE"/>
    <w:rsid w:val="002D6E9B"/>
    <w:rsid w:val="00323DCA"/>
    <w:rsid w:val="003417C1"/>
    <w:rsid w:val="00345734"/>
    <w:rsid w:val="0037162F"/>
    <w:rsid w:val="003D6734"/>
    <w:rsid w:val="00405079"/>
    <w:rsid w:val="00414D86"/>
    <w:rsid w:val="005377F5"/>
    <w:rsid w:val="005C44E2"/>
    <w:rsid w:val="00602172"/>
    <w:rsid w:val="00645250"/>
    <w:rsid w:val="00691732"/>
    <w:rsid w:val="007B0E8E"/>
    <w:rsid w:val="007C57E8"/>
    <w:rsid w:val="008278C0"/>
    <w:rsid w:val="00975EC8"/>
    <w:rsid w:val="009E5D6B"/>
    <w:rsid w:val="00A05AEB"/>
    <w:rsid w:val="00A432F6"/>
    <w:rsid w:val="00A9637A"/>
    <w:rsid w:val="00AD3B5F"/>
    <w:rsid w:val="00AE2177"/>
    <w:rsid w:val="00C24B38"/>
    <w:rsid w:val="00CC3473"/>
    <w:rsid w:val="00D2225A"/>
    <w:rsid w:val="00D576DE"/>
    <w:rsid w:val="00DD5848"/>
    <w:rsid w:val="00E817C2"/>
    <w:rsid w:val="00F341DC"/>
    <w:rsid w:val="00FA3A6A"/>
    <w:rsid w:val="00FC71DB"/>
    <w:rsid w:val="00FE17E8"/>
    <w:rsid w:val="00FE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E217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E217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E2177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FE66E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E66E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E817C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E217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E217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E2177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FE66E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E66E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E817C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rojekte\Blog\Schule\Ordnerr&#252;ck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57C8B5E3C3245EC902C2FD07D0894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F3DBBF-C023-41D1-9CB7-0DA35FFC017C}"/>
      </w:docPartPr>
      <w:docPartBody>
        <w:p w:rsidR="002E1B55" w:rsidRDefault="00B0239A">
          <w:pPr>
            <w:pStyle w:val="157C8B5E3C3245EC902C2FD07D0894FD"/>
          </w:pPr>
          <w:r w:rsidRPr="005377F5">
            <w:rPr>
              <w:rStyle w:val="Platzhaltertext"/>
              <w:rFonts w:ascii="Arial" w:hAnsi="Arial" w:cs="Arial"/>
              <w:b/>
              <w:color w:val="FF0000"/>
              <w:sz w:val="32"/>
              <w:szCs w:val="28"/>
              <w:u w:val="single"/>
            </w:rPr>
            <w:t>Titel</w:t>
          </w:r>
        </w:p>
      </w:docPartBody>
    </w:docPart>
    <w:docPart>
      <w:docPartPr>
        <w:name w:val="A0FE52E67913481AB19C53B4DFD96A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829208-02D7-4C99-844B-8325C4A1916F}"/>
      </w:docPartPr>
      <w:docPartBody>
        <w:p w:rsidR="002E1B55" w:rsidRDefault="00B0239A">
          <w:pPr>
            <w:pStyle w:val="A0FE52E67913481AB19C53B4DFD96A14"/>
          </w:pPr>
          <w:r w:rsidRPr="005377F5">
            <w:rPr>
              <w:rStyle w:val="Platzhaltertext"/>
              <w:rFonts w:ascii="Arial" w:hAnsi="Arial" w:cs="Arial"/>
              <w:b/>
              <w:color w:val="FF0000"/>
              <w:sz w:val="32"/>
              <w:szCs w:val="28"/>
              <w:u w:val="single"/>
            </w:rPr>
            <w:t>Titel</w:t>
          </w:r>
        </w:p>
      </w:docPartBody>
    </w:docPart>
    <w:docPart>
      <w:docPartPr>
        <w:name w:val="2437978BA7724BF4897C7B2CCB0835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F3135F-8893-4719-866E-9FC997D9AB97}"/>
      </w:docPartPr>
      <w:docPartBody>
        <w:p w:rsidR="002E1B55" w:rsidRDefault="00B0239A">
          <w:pPr>
            <w:pStyle w:val="2437978BA7724BF4897C7B2CCB0835B4"/>
          </w:pPr>
          <w:r w:rsidRPr="005377F5">
            <w:rPr>
              <w:rStyle w:val="Platzhaltertext"/>
              <w:rFonts w:ascii="Arial" w:hAnsi="Arial" w:cs="Arial"/>
              <w:b/>
              <w:color w:val="FF0000"/>
              <w:sz w:val="32"/>
              <w:szCs w:val="28"/>
              <w:u w:val="single"/>
            </w:rPr>
            <w:t>Titel</w:t>
          </w:r>
        </w:p>
      </w:docPartBody>
    </w:docPart>
    <w:docPart>
      <w:docPartPr>
        <w:name w:val="7806D16A68D44F96B154FBB3E5696B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950DE9-4215-4F20-BAAC-DADC9A2BCBF3}"/>
      </w:docPartPr>
      <w:docPartBody>
        <w:p w:rsidR="002E1B55" w:rsidRDefault="00B0239A">
          <w:pPr>
            <w:pStyle w:val="7806D16A68D44F96B154FBB3E5696B5F"/>
          </w:pPr>
          <w:r w:rsidRPr="005377F5">
            <w:rPr>
              <w:rStyle w:val="Platzhaltertext"/>
              <w:rFonts w:ascii="Arial" w:hAnsi="Arial" w:cs="Arial"/>
              <w:b/>
              <w:color w:val="FF0000"/>
              <w:sz w:val="32"/>
              <w:szCs w:val="28"/>
              <w:u w:val="single"/>
            </w:rPr>
            <w:t>Titel</w:t>
          </w:r>
        </w:p>
      </w:docPartBody>
    </w:docPart>
    <w:docPart>
      <w:docPartPr>
        <w:name w:val="46C26B4BF1414A4DAE0F0D677F2EAD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F99DDD-D610-4AB6-8540-B91B19435248}"/>
      </w:docPartPr>
      <w:docPartBody>
        <w:p w:rsidR="002E1B55" w:rsidRDefault="00B0239A">
          <w:pPr>
            <w:pStyle w:val="46C26B4BF1414A4DAE0F0D677F2EADB1"/>
          </w:pPr>
          <w:r w:rsidRPr="005377F5">
            <w:rPr>
              <w:rStyle w:val="Platzhaltertext"/>
              <w:rFonts w:ascii="Arial" w:hAnsi="Arial" w:cs="Arial"/>
              <w:b/>
              <w:color w:val="FF0000"/>
              <w:sz w:val="32"/>
              <w:szCs w:val="28"/>
              <w:u w:val="single"/>
            </w:rPr>
            <w:t>Titel</w:t>
          </w:r>
        </w:p>
      </w:docPartBody>
    </w:docPart>
    <w:docPart>
      <w:docPartPr>
        <w:name w:val="8122B4B2BAC04C02A6D171276DA76A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803FAA-CCAC-447D-9CAB-F78CDDABF489}"/>
      </w:docPartPr>
      <w:docPartBody>
        <w:p w:rsidR="002E1B55" w:rsidRDefault="00B0239A">
          <w:pPr>
            <w:pStyle w:val="8122B4B2BAC04C02A6D171276DA76A82"/>
          </w:pPr>
          <w:r w:rsidRPr="005377F5">
            <w:rPr>
              <w:rStyle w:val="Platzhaltertext"/>
              <w:rFonts w:ascii="Arial" w:hAnsi="Arial" w:cs="Arial"/>
              <w:color w:val="FF0000"/>
              <w:sz w:val="28"/>
              <w:szCs w:val="24"/>
            </w:rPr>
            <w:t>Inhalt</w:t>
          </w:r>
        </w:p>
      </w:docPartBody>
    </w:docPart>
    <w:docPart>
      <w:docPartPr>
        <w:name w:val="62908890CB864778B996DA1C834317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DA71C1-75FE-458F-BAD6-296684FEBB50}"/>
      </w:docPartPr>
      <w:docPartBody>
        <w:p w:rsidR="002E1B55" w:rsidRDefault="00B0239A">
          <w:pPr>
            <w:pStyle w:val="62908890CB864778B996DA1C83431755"/>
          </w:pPr>
          <w:r w:rsidRPr="005377F5">
            <w:rPr>
              <w:rStyle w:val="Platzhaltertext"/>
              <w:rFonts w:ascii="Arial" w:hAnsi="Arial" w:cs="Arial"/>
              <w:color w:val="FF0000"/>
              <w:sz w:val="28"/>
              <w:szCs w:val="24"/>
            </w:rPr>
            <w:t>Inhalt</w:t>
          </w:r>
        </w:p>
      </w:docPartBody>
    </w:docPart>
    <w:docPart>
      <w:docPartPr>
        <w:name w:val="F7C43555E87D48E7A68E0DC89EF943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F2A7BD-2F58-487B-8B7C-638320C636BB}"/>
      </w:docPartPr>
      <w:docPartBody>
        <w:p w:rsidR="002E1B55" w:rsidRDefault="00B0239A">
          <w:pPr>
            <w:pStyle w:val="F7C43555E87D48E7A68E0DC89EF9431A"/>
          </w:pPr>
          <w:r w:rsidRPr="005377F5">
            <w:rPr>
              <w:rStyle w:val="Platzhaltertext"/>
              <w:rFonts w:ascii="Arial" w:hAnsi="Arial" w:cs="Arial"/>
              <w:color w:val="FF0000"/>
              <w:sz w:val="28"/>
              <w:szCs w:val="24"/>
            </w:rPr>
            <w:t>Inhalt</w:t>
          </w:r>
        </w:p>
      </w:docPartBody>
    </w:docPart>
    <w:docPart>
      <w:docPartPr>
        <w:name w:val="EE310536F04C42E88A18EDC51EC1D0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02CFAD-D8B2-4699-A34D-D8B0E299A8DB}"/>
      </w:docPartPr>
      <w:docPartBody>
        <w:p w:rsidR="002E1B55" w:rsidRDefault="00B0239A">
          <w:pPr>
            <w:pStyle w:val="EE310536F04C42E88A18EDC51EC1D06D"/>
          </w:pPr>
          <w:r w:rsidRPr="005377F5">
            <w:rPr>
              <w:rStyle w:val="Platzhaltertext"/>
              <w:rFonts w:ascii="Arial" w:hAnsi="Arial" w:cs="Arial"/>
              <w:color w:val="FF0000"/>
              <w:sz w:val="28"/>
              <w:szCs w:val="24"/>
            </w:rPr>
            <w:t>Inhalt</w:t>
          </w:r>
        </w:p>
      </w:docPartBody>
    </w:docPart>
    <w:docPart>
      <w:docPartPr>
        <w:name w:val="953D44A47F4546AEB64767F5BA9D2D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9E7315-04B0-4EBB-9AD0-FFE8A1D8F0A1}"/>
      </w:docPartPr>
      <w:docPartBody>
        <w:p w:rsidR="002E1B55" w:rsidRDefault="00B0239A">
          <w:pPr>
            <w:pStyle w:val="953D44A47F4546AEB64767F5BA9D2DFA"/>
          </w:pPr>
          <w:r w:rsidRPr="005377F5">
            <w:rPr>
              <w:rStyle w:val="Platzhaltertext"/>
              <w:rFonts w:ascii="Arial" w:hAnsi="Arial" w:cs="Arial"/>
              <w:color w:val="FF0000"/>
              <w:sz w:val="28"/>
              <w:szCs w:val="24"/>
            </w:rPr>
            <w:t>Inhalt</w:t>
          </w:r>
        </w:p>
      </w:docPartBody>
    </w:docPart>
    <w:docPart>
      <w:docPartPr>
        <w:name w:val="4FED8814A34D442BAEACE980119609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D5C53F-1DD6-4526-A8C8-ADACF093E3A1}"/>
      </w:docPartPr>
      <w:docPartBody>
        <w:p w:rsidR="002E1B55" w:rsidRDefault="00B0239A">
          <w:pPr>
            <w:pStyle w:val="4FED8814A34D442BAEACE9801196093A"/>
          </w:pPr>
          <w:r w:rsidRPr="005377F5">
            <w:rPr>
              <w:rStyle w:val="Platzhaltertext"/>
              <w:rFonts w:ascii="Arial" w:hAnsi="Arial" w:cs="Arial"/>
              <w:color w:val="FF0000"/>
              <w:sz w:val="24"/>
              <w:szCs w:val="24"/>
            </w:rPr>
            <w:t>Version</w:t>
          </w:r>
        </w:p>
      </w:docPartBody>
    </w:docPart>
    <w:docPart>
      <w:docPartPr>
        <w:name w:val="FC75E86DD60E4F99BADFC1050DAFC7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E7B56-A098-4D41-B57C-1EFFE00019D2}"/>
      </w:docPartPr>
      <w:docPartBody>
        <w:p w:rsidR="002E1B55" w:rsidRDefault="00B0239A">
          <w:pPr>
            <w:pStyle w:val="FC75E86DD60E4F99BADFC1050DAFC732"/>
          </w:pPr>
          <w:r w:rsidRPr="005377F5">
            <w:rPr>
              <w:rStyle w:val="Platzhaltertext"/>
              <w:rFonts w:ascii="Arial" w:hAnsi="Arial" w:cs="Arial"/>
              <w:color w:val="FF0000"/>
              <w:sz w:val="24"/>
              <w:szCs w:val="24"/>
            </w:rPr>
            <w:t>Version</w:t>
          </w:r>
        </w:p>
      </w:docPartBody>
    </w:docPart>
    <w:docPart>
      <w:docPartPr>
        <w:name w:val="9DE0DCCF64814933903AB76C2883CE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D889EC-3638-4EE7-9A42-7CFBB415D36D}"/>
      </w:docPartPr>
      <w:docPartBody>
        <w:p w:rsidR="002E1B55" w:rsidRDefault="00B0239A">
          <w:pPr>
            <w:pStyle w:val="9DE0DCCF64814933903AB76C2883CEB4"/>
          </w:pPr>
          <w:r w:rsidRPr="005377F5">
            <w:rPr>
              <w:rStyle w:val="Platzhaltertext"/>
              <w:rFonts w:ascii="Arial" w:hAnsi="Arial" w:cs="Arial"/>
              <w:color w:val="FF0000"/>
              <w:sz w:val="24"/>
              <w:szCs w:val="24"/>
            </w:rPr>
            <w:t>Version</w:t>
          </w:r>
        </w:p>
      </w:docPartBody>
    </w:docPart>
    <w:docPart>
      <w:docPartPr>
        <w:name w:val="596F84085E9044698BEF8D9030FC93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6A5C22-204E-446E-9C23-97F46EB5FF9E}"/>
      </w:docPartPr>
      <w:docPartBody>
        <w:p w:rsidR="002E1B55" w:rsidRDefault="00B0239A">
          <w:pPr>
            <w:pStyle w:val="596F84085E9044698BEF8D9030FC9372"/>
          </w:pPr>
          <w:r w:rsidRPr="005377F5">
            <w:rPr>
              <w:rStyle w:val="Platzhaltertext"/>
              <w:rFonts w:ascii="Arial" w:hAnsi="Arial" w:cs="Arial"/>
              <w:color w:val="FF0000"/>
              <w:sz w:val="24"/>
              <w:szCs w:val="24"/>
            </w:rPr>
            <w:t>Version</w:t>
          </w:r>
        </w:p>
      </w:docPartBody>
    </w:docPart>
    <w:docPart>
      <w:docPartPr>
        <w:name w:val="C66DAC580B9E46F9A37D7C32B5B4DF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CB2158-500A-49F8-AC73-7E702CE094B3}"/>
      </w:docPartPr>
      <w:docPartBody>
        <w:p w:rsidR="002E1B55" w:rsidRDefault="00B0239A">
          <w:pPr>
            <w:pStyle w:val="C66DAC580B9E46F9A37D7C32B5B4DF98"/>
          </w:pPr>
          <w:r w:rsidRPr="005377F5">
            <w:rPr>
              <w:rStyle w:val="Platzhaltertext"/>
              <w:rFonts w:ascii="Arial" w:hAnsi="Arial" w:cs="Arial"/>
              <w:color w:val="FF0000"/>
              <w:sz w:val="24"/>
              <w:szCs w:val="24"/>
            </w:rPr>
            <w:t>Version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39A"/>
    <w:rsid w:val="002E1B55"/>
    <w:rsid w:val="00B0239A"/>
    <w:rsid w:val="00CC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157C8B5E3C3245EC902C2FD07D0894FD">
    <w:name w:val="157C8B5E3C3245EC902C2FD07D0894FD"/>
  </w:style>
  <w:style w:type="paragraph" w:customStyle="1" w:styleId="A0FE52E67913481AB19C53B4DFD96A14">
    <w:name w:val="A0FE52E67913481AB19C53B4DFD96A14"/>
  </w:style>
  <w:style w:type="paragraph" w:customStyle="1" w:styleId="2437978BA7724BF4897C7B2CCB0835B4">
    <w:name w:val="2437978BA7724BF4897C7B2CCB0835B4"/>
  </w:style>
  <w:style w:type="paragraph" w:customStyle="1" w:styleId="7806D16A68D44F96B154FBB3E5696B5F">
    <w:name w:val="7806D16A68D44F96B154FBB3E5696B5F"/>
  </w:style>
  <w:style w:type="paragraph" w:customStyle="1" w:styleId="46C26B4BF1414A4DAE0F0D677F2EADB1">
    <w:name w:val="46C26B4BF1414A4DAE0F0D677F2EADB1"/>
  </w:style>
  <w:style w:type="paragraph" w:customStyle="1" w:styleId="8122B4B2BAC04C02A6D171276DA76A82">
    <w:name w:val="8122B4B2BAC04C02A6D171276DA76A82"/>
  </w:style>
  <w:style w:type="paragraph" w:customStyle="1" w:styleId="62908890CB864778B996DA1C83431755">
    <w:name w:val="62908890CB864778B996DA1C83431755"/>
  </w:style>
  <w:style w:type="paragraph" w:customStyle="1" w:styleId="F7C43555E87D48E7A68E0DC89EF9431A">
    <w:name w:val="F7C43555E87D48E7A68E0DC89EF9431A"/>
  </w:style>
  <w:style w:type="paragraph" w:customStyle="1" w:styleId="EE310536F04C42E88A18EDC51EC1D06D">
    <w:name w:val="EE310536F04C42E88A18EDC51EC1D06D"/>
  </w:style>
  <w:style w:type="paragraph" w:customStyle="1" w:styleId="953D44A47F4546AEB64767F5BA9D2DFA">
    <w:name w:val="953D44A47F4546AEB64767F5BA9D2DFA"/>
  </w:style>
  <w:style w:type="paragraph" w:customStyle="1" w:styleId="4FED8814A34D442BAEACE9801196093A">
    <w:name w:val="4FED8814A34D442BAEACE9801196093A"/>
  </w:style>
  <w:style w:type="paragraph" w:customStyle="1" w:styleId="FC75E86DD60E4F99BADFC1050DAFC732">
    <w:name w:val="FC75E86DD60E4F99BADFC1050DAFC732"/>
  </w:style>
  <w:style w:type="paragraph" w:customStyle="1" w:styleId="9DE0DCCF64814933903AB76C2883CEB4">
    <w:name w:val="9DE0DCCF64814933903AB76C2883CEB4"/>
  </w:style>
  <w:style w:type="paragraph" w:customStyle="1" w:styleId="596F84085E9044698BEF8D9030FC9372">
    <w:name w:val="596F84085E9044698BEF8D9030FC9372"/>
  </w:style>
  <w:style w:type="paragraph" w:customStyle="1" w:styleId="C66DAC580B9E46F9A37D7C32B5B4DF98">
    <w:name w:val="C66DAC580B9E46F9A37D7C32B5B4DF9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157C8B5E3C3245EC902C2FD07D0894FD">
    <w:name w:val="157C8B5E3C3245EC902C2FD07D0894FD"/>
  </w:style>
  <w:style w:type="paragraph" w:customStyle="1" w:styleId="A0FE52E67913481AB19C53B4DFD96A14">
    <w:name w:val="A0FE52E67913481AB19C53B4DFD96A14"/>
  </w:style>
  <w:style w:type="paragraph" w:customStyle="1" w:styleId="2437978BA7724BF4897C7B2CCB0835B4">
    <w:name w:val="2437978BA7724BF4897C7B2CCB0835B4"/>
  </w:style>
  <w:style w:type="paragraph" w:customStyle="1" w:styleId="7806D16A68D44F96B154FBB3E5696B5F">
    <w:name w:val="7806D16A68D44F96B154FBB3E5696B5F"/>
  </w:style>
  <w:style w:type="paragraph" w:customStyle="1" w:styleId="46C26B4BF1414A4DAE0F0D677F2EADB1">
    <w:name w:val="46C26B4BF1414A4DAE0F0D677F2EADB1"/>
  </w:style>
  <w:style w:type="paragraph" w:customStyle="1" w:styleId="8122B4B2BAC04C02A6D171276DA76A82">
    <w:name w:val="8122B4B2BAC04C02A6D171276DA76A82"/>
  </w:style>
  <w:style w:type="paragraph" w:customStyle="1" w:styleId="62908890CB864778B996DA1C83431755">
    <w:name w:val="62908890CB864778B996DA1C83431755"/>
  </w:style>
  <w:style w:type="paragraph" w:customStyle="1" w:styleId="F7C43555E87D48E7A68E0DC89EF9431A">
    <w:name w:val="F7C43555E87D48E7A68E0DC89EF9431A"/>
  </w:style>
  <w:style w:type="paragraph" w:customStyle="1" w:styleId="EE310536F04C42E88A18EDC51EC1D06D">
    <w:name w:val="EE310536F04C42E88A18EDC51EC1D06D"/>
  </w:style>
  <w:style w:type="paragraph" w:customStyle="1" w:styleId="953D44A47F4546AEB64767F5BA9D2DFA">
    <w:name w:val="953D44A47F4546AEB64767F5BA9D2DFA"/>
  </w:style>
  <w:style w:type="paragraph" w:customStyle="1" w:styleId="4FED8814A34D442BAEACE9801196093A">
    <w:name w:val="4FED8814A34D442BAEACE9801196093A"/>
  </w:style>
  <w:style w:type="paragraph" w:customStyle="1" w:styleId="FC75E86DD60E4F99BADFC1050DAFC732">
    <w:name w:val="FC75E86DD60E4F99BADFC1050DAFC732"/>
  </w:style>
  <w:style w:type="paragraph" w:customStyle="1" w:styleId="9DE0DCCF64814933903AB76C2883CEB4">
    <w:name w:val="9DE0DCCF64814933903AB76C2883CEB4"/>
  </w:style>
  <w:style w:type="paragraph" w:customStyle="1" w:styleId="596F84085E9044698BEF8D9030FC9372">
    <w:name w:val="596F84085E9044698BEF8D9030FC9372"/>
  </w:style>
  <w:style w:type="paragraph" w:customStyle="1" w:styleId="C66DAC580B9E46F9A37D7C32B5B4DF98">
    <w:name w:val="C66DAC580B9E46F9A37D7C32B5B4DF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3E6D5-4DBE-400B-8CEB-5A3E29537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Ordnerrücken.dotx</Template>
  <TotalTime>0</TotalTime>
  <Pages>1</Pages>
  <Words>26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HIK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 Ilin</dc:creator>
  <cp:lastModifiedBy>Nico Ilin</cp:lastModifiedBy>
  <cp:revision>2</cp:revision>
  <cp:lastPrinted>2010-03-23T13:09:00Z</cp:lastPrinted>
  <dcterms:created xsi:type="dcterms:W3CDTF">2012-09-08T21:26:00Z</dcterms:created>
  <dcterms:modified xsi:type="dcterms:W3CDTF">2012-09-08T21:31:00Z</dcterms:modified>
</cp:coreProperties>
</file>