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7D0" w:rsidRDefault="002557D0" w:rsidP="00183B06">
      <w:pPr>
        <w:pStyle w:val="Titel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4163060</wp:posOffset>
            </wp:positionH>
            <wp:positionV relativeFrom="margin">
              <wp:posOffset>-594995</wp:posOffset>
            </wp:positionV>
            <wp:extent cx="1826260" cy="1182370"/>
            <wp:effectExtent l="0" t="0" r="2540" b="0"/>
            <wp:wrapThrough wrapText="bothSides">
              <wp:wrapPolygon edited="0">
                <wp:start x="0" y="0"/>
                <wp:lineTo x="0" y="21229"/>
                <wp:lineTo x="21405" y="21229"/>
                <wp:lineTo x="21405" y="0"/>
                <wp:lineTo x="0" y="0"/>
              </wp:wrapPolygon>
            </wp:wrapThrough>
            <wp:docPr id="1" name="Grafik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ullogo-Technik-AG-Version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260" cy="11823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F320D">
        <w:t>Notizen</w:t>
      </w:r>
    </w:p>
    <w:p w:rsidR="00E93545" w:rsidRDefault="00E93545" w:rsidP="00E93545"/>
    <w:p w:rsidR="00EF41AE" w:rsidRDefault="00EF41AE" w:rsidP="00EF41AE">
      <w:pPr>
        <w:ind w:right="-426"/>
      </w:pPr>
      <w:r>
        <w:t>Ansprechpartner: _____________________</w:t>
      </w:r>
      <w:r>
        <w:tab/>
        <w:t>Datum/Uhrzeit: _________________________________</w:t>
      </w:r>
    </w:p>
    <w:tbl>
      <w:tblPr>
        <w:tblStyle w:val="Tabellenraster"/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  <w:bookmarkStart w:id="0" w:name="_GoBack"/>
            <w:bookmarkEnd w:id="0"/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936FD2">
            <w:pPr>
              <w:rPr>
                <w:sz w:val="24"/>
              </w:rPr>
            </w:pPr>
          </w:p>
        </w:tc>
      </w:tr>
    </w:tbl>
    <w:p w:rsidR="0075774A" w:rsidRDefault="0075774A" w:rsidP="00C85B3D">
      <w:pPr>
        <w:rPr>
          <w:sz w:val="24"/>
        </w:rPr>
      </w:pPr>
    </w:p>
    <w:p w:rsidR="000F320D" w:rsidRDefault="000F320D" w:rsidP="000F320D">
      <w:pPr>
        <w:pStyle w:val="Titel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4163060</wp:posOffset>
            </wp:positionH>
            <wp:positionV relativeFrom="margin">
              <wp:posOffset>-594995</wp:posOffset>
            </wp:positionV>
            <wp:extent cx="1826260" cy="1182370"/>
            <wp:effectExtent l="0" t="0" r="2540" b="0"/>
            <wp:wrapThrough wrapText="bothSides">
              <wp:wrapPolygon edited="0">
                <wp:start x="0" y="0"/>
                <wp:lineTo x="0" y="21229"/>
                <wp:lineTo x="21405" y="21229"/>
                <wp:lineTo x="21405" y="0"/>
                <wp:lineTo x="0" y="0"/>
              </wp:wrapPolygon>
            </wp:wrapThrough>
            <wp:docPr id="2" name="Grafik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ullogo-Technik-AG-Version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260" cy="11823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>Notizen</w:t>
      </w:r>
    </w:p>
    <w:p w:rsidR="000F320D" w:rsidRDefault="000F320D" w:rsidP="000F320D"/>
    <w:p w:rsidR="000F320D" w:rsidRDefault="00E93545" w:rsidP="00EF41AE">
      <w:pPr>
        <w:ind w:right="-426"/>
      </w:pPr>
      <w:r>
        <w:t>Ansprechpartner: _____________________</w:t>
      </w:r>
      <w:r>
        <w:tab/>
      </w:r>
      <w:r w:rsidR="00EF41AE">
        <w:t>Datum/Uhrzeit: _________________________________</w:t>
      </w:r>
    </w:p>
    <w:p w:rsidR="00E93545" w:rsidRPr="000F320D" w:rsidRDefault="00E93545" w:rsidP="00E93545">
      <w:pPr>
        <w:pStyle w:val="KeinLeerraum"/>
      </w:pPr>
    </w:p>
    <w:tbl>
      <w:tblPr>
        <w:tblStyle w:val="Tabellenraster"/>
        <w:tblW w:w="0" w:type="auto"/>
        <w:jc w:val="center"/>
        <w:tblBorders>
          <w:top w:val="single" w:sz="2" w:space="0" w:color="auto"/>
          <w:left w:val="none" w:sz="0" w:space="0" w:color="auto"/>
          <w:bottom w:val="single" w:sz="2" w:space="0" w:color="auto"/>
          <w:right w:val="none" w:sz="0" w:space="0" w:color="auto"/>
          <w:insideH w:val="single" w:sz="2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</w:tr>
      <w:tr w:rsidR="000F320D" w:rsidTr="000F320D">
        <w:trPr>
          <w:trHeight w:val="283"/>
          <w:jc w:val="center"/>
        </w:trPr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0F320D" w:rsidRDefault="000F320D" w:rsidP="00E23813">
            <w:pPr>
              <w:rPr>
                <w:sz w:val="24"/>
              </w:rPr>
            </w:pPr>
          </w:p>
        </w:tc>
      </w:tr>
    </w:tbl>
    <w:p w:rsidR="000F320D" w:rsidRPr="002557D0" w:rsidRDefault="000F320D" w:rsidP="00E93545">
      <w:pPr>
        <w:rPr>
          <w:sz w:val="24"/>
        </w:rPr>
      </w:pPr>
    </w:p>
    <w:sectPr w:rsidR="000F320D" w:rsidRPr="002557D0" w:rsidSect="00460E94"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5A98" w:rsidRDefault="00285A98" w:rsidP="00C85B3D">
      <w:pPr>
        <w:spacing w:after="0" w:line="240" w:lineRule="auto"/>
      </w:pPr>
      <w:r>
        <w:separator/>
      </w:r>
    </w:p>
  </w:endnote>
  <w:endnote w:type="continuationSeparator" w:id="0">
    <w:p w:rsidR="00285A98" w:rsidRDefault="00285A98" w:rsidP="00C85B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8432E866-D6F0-415D-9550-352E183226F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4829C90C-D1BD-4916-9D01-0848B9BAAC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64DD11D-025C-4BBA-88B6-C8378E08787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21E5055-EF5C-40D4-9871-AC446FFD3B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5B3D" w:rsidRDefault="00EF41AE" w:rsidP="002C62F3">
    <w:pPr>
      <w:pStyle w:val="Fuzeile"/>
      <w:pBdr>
        <w:top w:val="thinThickSmallGap" w:sz="24" w:space="1" w:color="622423" w:themeColor="accent2" w:themeShade="7F"/>
      </w:pBdr>
      <w:jc w:val="center"/>
      <w:rPr>
        <w:rFonts w:asciiTheme="majorHAnsi" w:hAnsiTheme="majorHAnsi"/>
      </w:rPr>
    </w:pPr>
    <w:r>
      <w:rPr>
        <w:rFonts w:asciiTheme="majorHAnsi" w:hAnsiTheme="majorHAnsi"/>
      </w:rPr>
      <w:t>Firma</w:t>
    </w:r>
  </w:p>
  <w:p w:rsidR="00C85B3D" w:rsidRDefault="00350AE3" w:rsidP="002C62F3">
    <w:pPr>
      <w:pStyle w:val="Fuzeile"/>
      <w:pBdr>
        <w:top w:val="thinThickSmallGap" w:sz="24" w:space="1" w:color="622423" w:themeColor="accent2" w:themeShade="7F"/>
      </w:pBdr>
      <w:jc w:val="center"/>
      <w:rPr>
        <w:rFonts w:asciiTheme="majorHAnsi" w:hAnsiTheme="majorHAnsi"/>
      </w:rPr>
    </w:pPr>
    <w:r>
      <w:rPr>
        <w:rFonts w:asciiTheme="majorHAnsi" w:hAnsiTheme="majorHAnsi"/>
      </w:rPr>
      <w:t>E-Mail:</w:t>
    </w:r>
    <w:r w:rsidR="00EF41AE">
      <w:rPr>
        <w:rFonts w:asciiTheme="majorHAnsi" w:hAnsiTheme="majorHAnsi"/>
      </w:rPr>
      <w:t xml:space="preserve"> E-Mail Adresse</w:t>
    </w:r>
  </w:p>
  <w:p w:rsidR="002C62F3" w:rsidRPr="002C62F3" w:rsidRDefault="00EF41AE" w:rsidP="002C62F3">
    <w:pPr>
      <w:pStyle w:val="Fuzeile"/>
      <w:pBdr>
        <w:top w:val="thinThickSmallGap" w:sz="24" w:space="1" w:color="622423" w:themeColor="accent2" w:themeShade="7F"/>
      </w:pBdr>
      <w:jc w:val="center"/>
      <w:rPr>
        <w:rFonts w:asciiTheme="majorHAnsi" w:hAnsiTheme="majorHAnsi"/>
        <w:lang w:val="en-US"/>
      </w:rPr>
    </w:pPr>
    <w:r>
      <w:rPr>
        <w:rFonts w:asciiTheme="majorHAnsi" w:hAnsiTheme="majorHAnsi"/>
        <w:lang w:val="en-US"/>
      </w:rPr>
      <w:t xml:space="preserve">Homepage: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5A98" w:rsidRDefault="00285A98" w:rsidP="00C85B3D">
      <w:pPr>
        <w:spacing w:after="0" w:line="240" w:lineRule="auto"/>
      </w:pPr>
      <w:r>
        <w:separator/>
      </w:r>
    </w:p>
  </w:footnote>
  <w:footnote w:type="continuationSeparator" w:id="0">
    <w:p w:rsidR="00285A98" w:rsidRDefault="00285A98" w:rsidP="00C85B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5967D9"/>
    <w:multiLevelType w:val="hybridMultilevel"/>
    <w:tmpl w:val="2B9C79A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proofState w:spelling="clean" w:grammar="clean"/>
  <w:attachedTemplate r:id="rId1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1AE"/>
    <w:rsid w:val="00025BB3"/>
    <w:rsid w:val="000C3254"/>
    <w:rsid w:val="000F320D"/>
    <w:rsid w:val="0015190F"/>
    <w:rsid w:val="00180C9C"/>
    <w:rsid w:val="00183B06"/>
    <w:rsid w:val="001D5033"/>
    <w:rsid w:val="002557D0"/>
    <w:rsid w:val="00283995"/>
    <w:rsid w:val="00285A98"/>
    <w:rsid w:val="002C62F3"/>
    <w:rsid w:val="00350AE3"/>
    <w:rsid w:val="003A2FC6"/>
    <w:rsid w:val="003D1AE4"/>
    <w:rsid w:val="003E4811"/>
    <w:rsid w:val="00460E94"/>
    <w:rsid w:val="0049096A"/>
    <w:rsid w:val="004A33B5"/>
    <w:rsid w:val="004C3D57"/>
    <w:rsid w:val="0052388D"/>
    <w:rsid w:val="006879B3"/>
    <w:rsid w:val="0069730B"/>
    <w:rsid w:val="00702218"/>
    <w:rsid w:val="00723BFD"/>
    <w:rsid w:val="0075774A"/>
    <w:rsid w:val="00774097"/>
    <w:rsid w:val="008362D2"/>
    <w:rsid w:val="00936FD2"/>
    <w:rsid w:val="009F462F"/>
    <w:rsid w:val="00A95ABA"/>
    <w:rsid w:val="00AC26CD"/>
    <w:rsid w:val="00AC4AE6"/>
    <w:rsid w:val="00AF18CA"/>
    <w:rsid w:val="00B2023F"/>
    <w:rsid w:val="00B21D45"/>
    <w:rsid w:val="00B87B67"/>
    <w:rsid w:val="00C35A66"/>
    <w:rsid w:val="00C521EF"/>
    <w:rsid w:val="00C85B3D"/>
    <w:rsid w:val="00DD0458"/>
    <w:rsid w:val="00E03404"/>
    <w:rsid w:val="00E55135"/>
    <w:rsid w:val="00E90567"/>
    <w:rsid w:val="00E93545"/>
    <w:rsid w:val="00EE7D74"/>
    <w:rsid w:val="00EF2664"/>
    <w:rsid w:val="00EF327B"/>
    <w:rsid w:val="00EF41AE"/>
    <w:rsid w:val="00FD6F38"/>
    <w:rsid w:val="00FF1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936FD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936F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enabsatz">
    <w:name w:val="List Paragraph"/>
    <w:basedOn w:val="Standard"/>
    <w:uiPriority w:val="34"/>
    <w:qFormat/>
    <w:rsid w:val="00936FD2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55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557D0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C85B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5B3D"/>
  </w:style>
  <w:style w:type="paragraph" w:styleId="Fuzeile">
    <w:name w:val="footer"/>
    <w:basedOn w:val="Standard"/>
    <w:link w:val="FuzeileZchn"/>
    <w:uiPriority w:val="99"/>
    <w:unhideWhenUsed/>
    <w:rsid w:val="00C85B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5B3D"/>
  </w:style>
  <w:style w:type="character" w:styleId="Hyperlink">
    <w:name w:val="Hyperlink"/>
    <w:basedOn w:val="Absatz-Standardschriftart"/>
    <w:uiPriority w:val="99"/>
    <w:unhideWhenUsed/>
    <w:rsid w:val="002C62F3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0F32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einLeerraum">
    <w:name w:val="No Spacing"/>
    <w:uiPriority w:val="1"/>
    <w:qFormat/>
    <w:rsid w:val="00E9354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936FD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936F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enabsatz">
    <w:name w:val="List Paragraph"/>
    <w:basedOn w:val="Standard"/>
    <w:uiPriority w:val="34"/>
    <w:qFormat/>
    <w:rsid w:val="00936FD2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55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557D0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C85B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5B3D"/>
  </w:style>
  <w:style w:type="paragraph" w:styleId="Fuzeile">
    <w:name w:val="footer"/>
    <w:basedOn w:val="Standard"/>
    <w:link w:val="FuzeileZchn"/>
    <w:uiPriority w:val="99"/>
    <w:unhideWhenUsed/>
    <w:rsid w:val="00C85B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5B3D"/>
  </w:style>
  <w:style w:type="character" w:styleId="Hyperlink">
    <w:name w:val="Hyperlink"/>
    <w:basedOn w:val="Absatz-Standardschriftart"/>
    <w:uiPriority w:val="99"/>
    <w:unhideWhenUsed/>
    <w:rsid w:val="002C62F3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0F32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einLeerraum">
    <w:name w:val="No Spacing"/>
    <w:uiPriority w:val="1"/>
    <w:qFormat/>
    <w:rsid w:val="00E9354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STICK\Technik%20AG\Dokumente\Vorlagen\Notizen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C1BC91-D5B9-4462-A5DD-6DE78B138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Notizen.dotx</Template>
  <TotalTime>0</TotalTime>
  <Pages>2</Pages>
  <Words>382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am asium Odenkichen</Company>
  <LinksUpToDate>false</LinksUpToDate>
  <CharactersWithSpaces>2784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 Ilin</dc:creator>
  <cp:lastModifiedBy>Nico Ilin</cp:lastModifiedBy>
  <cp:revision>1</cp:revision>
  <cp:lastPrinted>2010-05-16T18:19:00Z</cp:lastPrinted>
  <dcterms:created xsi:type="dcterms:W3CDTF">2012-09-08T21:44:00Z</dcterms:created>
  <dcterms:modified xsi:type="dcterms:W3CDTF">2012-09-08T21:47:00Z</dcterms:modified>
</cp:coreProperties>
</file>